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9"/>
      </w:tblGrid>
      <w:tr w:rsidR="0066391B">
        <w:trPr>
          <w:cantSplit/>
          <w:trHeight w:hRule="exact" w:val="284"/>
        </w:trPr>
        <w:tc>
          <w:tcPr>
            <w:tcW w:w="5670" w:type="dxa"/>
          </w:tcPr>
          <w:p w:rsidR="0066391B" w:rsidRDefault="0066391B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9" w:type="dxa"/>
          </w:tcPr>
          <w:p w:rsidR="0066391B" w:rsidRDefault="0066391B" w:rsidP="00842206">
            <w:pPr>
              <w:pStyle w:val="Antrats"/>
              <w:tabs>
                <w:tab w:val="left" w:pos="5244"/>
              </w:tabs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A90715">
              <w:rPr>
                <w:b/>
              </w:rPr>
              <w:t> </w:t>
            </w:r>
            <w:r w:rsidR="00A90715">
              <w:rPr>
                <w:b/>
              </w:rPr>
              <w:t> </w:t>
            </w:r>
            <w:r w:rsidR="00A90715">
              <w:rPr>
                <w:b/>
              </w:rPr>
              <w:t> </w:t>
            </w:r>
            <w:r w:rsidR="00A90715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</w:tc>
      </w:tr>
      <w:bookmarkStart w:id="1" w:name="_MON_962001925"/>
      <w:bookmarkStart w:id="2" w:name="_MON_992097487"/>
      <w:bookmarkStart w:id="3" w:name="r04" w:colFirst="3" w:colLast="3"/>
      <w:bookmarkStart w:id="4" w:name="r01" w:colFirst="0" w:colLast="0"/>
      <w:bookmarkEnd w:id="1"/>
      <w:bookmarkEnd w:id="2"/>
      <w:bookmarkStart w:id="5" w:name="_MON_961316024"/>
      <w:bookmarkEnd w:id="5"/>
      <w:tr w:rsidR="0066391B">
        <w:trPr>
          <w:cantSplit/>
          <w:trHeight w:hRule="exact" w:val="794"/>
        </w:trPr>
        <w:tc>
          <w:tcPr>
            <w:tcW w:w="9639" w:type="dxa"/>
            <w:gridSpan w:val="2"/>
          </w:tcPr>
          <w:p w:rsidR="0066391B" w:rsidRDefault="0066391B">
            <w:pPr>
              <w:pStyle w:val="Antrats"/>
              <w:tabs>
                <w:tab w:val="left" w:pos="5244"/>
              </w:tabs>
              <w:jc w:val="center"/>
            </w:pPr>
            <w:r>
              <w:object w:dxaOrig="821" w:dyaOrig="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39pt" o:ole="" fillcolor="window">
                  <v:imagedata r:id="rId7" o:title=""/>
                </v:shape>
                <o:OLEObject Type="Embed" ProgID="Word.Picture.8" ShapeID="_x0000_i1025" DrawAspect="Content" ObjectID="_1716815360" r:id="rId8"/>
              </w:object>
            </w:r>
          </w:p>
        </w:tc>
      </w:tr>
      <w:bookmarkEnd w:id="3"/>
      <w:bookmarkEnd w:id="4"/>
      <w:tr w:rsidR="0066391B">
        <w:trPr>
          <w:cantSplit/>
          <w:trHeight w:hRule="exact" w:val="670"/>
        </w:trPr>
        <w:tc>
          <w:tcPr>
            <w:tcW w:w="9639" w:type="dxa"/>
            <w:gridSpan w:val="2"/>
          </w:tcPr>
          <w:p w:rsidR="0066391B" w:rsidRDefault="0066391B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MERAS"/>
                    <w:format w:val="Didžiosios raidės"/>
                  </w:textInput>
                </w:ffData>
              </w:fldChar>
            </w:r>
            <w:bookmarkStart w:id="6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MERAS</w:t>
            </w:r>
            <w:r>
              <w:rPr>
                <w:b/>
                <w:caps/>
              </w:rPr>
              <w:fldChar w:fldCharType="end"/>
            </w:r>
            <w:bookmarkEnd w:id="6"/>
          </w:p>
          <w:p w:rsidR="0066391B" w:rsidRDefault="0066391B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7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7"/>
          </w:p>
        </w:tc>
      </w:tr>
      <w:tr w:rsidR="0066391B">
        <w:trPr>
          <w:cantSplit/>
          <w:trHeight w:hRule="exact" w:val="320"/>
        </w:trPr>
        <w:tc>
          <w:tcPr>
            <w:tcW w:w="9639" w:type="dxa"/>
            <w:gridSpan w:val="2"/>
          </w:tcPr>
          <w:p w:rsidR="0066391B" w:rsidRDefault="0066391B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exitMacro w:val="AutoSavybes.MAIN"/>
                  <w:helpText w:type="text" w:val="DOKUMENTO PAVADINIMAS"/>
                  <w:statusText w:type="text" w:val="DOKUMENTO PAVADINIMAS"/>
                  <w:textInput>
                    <w:default w:val="DOKUMENTO RŪŠIES PAVADINIMAS"/>
                    <w:format w:val="Didžiosios raidės"/>
                  </w:textInput>
                </w:ffData>
              </w:fldChar>
            </w:r>
            <w:bookmarkStart w:id="8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067D73">
              <w:rPr>
                <w:b/>
                <w:noProof/>
              </w:rPr>
              <w:t>POTVARKIS</w:t>
            </w:r>
            <w:r>
              <w:rPr>
                <w:b/>
                <w:caps/>
              </w:rPr>
              <w:fldChar w:fldCharType="end"/>
            </w:r>
            <w:bookmarkEnd w:id="8"/>
          </w:p>
          <w:p w:rsidR="0066391B" w:rsidRDefault="0066391B">
            <w:pPr>
              <w:tabs>
                <w:tab w:val="left" w:pos="5244"/>
              </w:tabs>
              <w:jc w:val="center"/>
            </w:pPr>
          </w:p>
        </w:tc>
      </w:tr>
      <w:bookmarkStart w:id="9" w:name="r17"/>
      <w:tr w:rsidR="0066391B">
        <w:trPr>
          <w:cantSplit/>
          <w:trHeight w:val="240"/>
        </w:trPr>
        <w:tc>
          <w:tcPr>
            <w:tcW w:w="9639" w:type="dxa"/>
            <w:gridSpan w:val="2"/>
          </w:tcPr>
          <w:p w:rsidR="0066391B" w:rsidRPr="00C373B1" w:rsidRDefault="0046245B" w:rsidP="00A87BAE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F53393">
              <w:rPr>
                <w:b/>
              </w:rPr>
              <w:t>DĖL KAUNO MIESTO SAVIVALDYBĖS MERO 2022 M. GEGUŽĖS 27 D. POTVARKIO NR. M-94 ,,</w:t>
            </w:r>
            <w:r w:rsidR="00F53393">
              <w:rPr>
                <w:b/>
                <w:noProof/>
              </w:rPr>
              <w:t>DĖL KONKURSO KAUNO LOPŠELIO-DARŽELIO ,,NEŽINIUKAS“ VADOVO PAREIGOMS EITI KOMISIJOS SUDARYMO“ PAKEITIMO</w:t>
            </w:r>
            <w:r>
              <w:rPr>
                <w:b/>
                <w:caps/>
              </w:rPr>
              <w:fldChar w:fldCharType="end"/>
            </w:r>
            <w:bookmarkEnd w:id="9"/>
          </w:p>
        </w:tc>
      </w:tr>
      <w:tr w:rsidR="0066391B">
        <w:trPr>
          <w:cantSplit/>
          <w:trHeight w:hRule="exact" w:val="320"/>
        </w:trPr>
        <w:tc>
          <w:tcPr>
            <w:tcW w:w="9639" w:type="dxa"/>
            <w:gridSpan w:val="2"/>
          </w:tcPr>
          <w:p w:rsidR="0066391B" w:rsidRDefault="0066391B">
            <w:pPr>
              <w:tabs>
                <w:tab w:val="left" w:pos="-284"/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>
                    <w:default w:val=".........................................."/>
                  </w:textInput>
                </w:ffData>
              </w:fldChar>
            </w:r>
            <w:bookmarkStart w:id="10" w:name="r09"/>
            <w:r>
              <w:instrText xml:space="preserve"> FORMTEXT </w:instrText>
            </w:r>
            <w:r>
              <w:fldChar w:fldCharType="separate"/>
            </w:r>
            <w:r w:rsidR="00FB775E">
              <w:t xml:space="preserve">2022 m. birželio </w:t>
            </w:r>
            <w:r w:rsidR="00F53393">
              <w:t>15 d.</w:t>
            </w:r>
            <w:r w:rsidR="00522B4E">
              <w:rPr>
                <w:noProof/>
              </w:rPr>
              <w:t xml:space="preserve"> </w:t>
            </w:r>
            <w:r>
              <w:fldChar w:fldCharType="end"/>
            </w:r>
            <w:bookmarkEnd w:id="10"/>
            <w:r>
              <w:tab/>
              <w:t xml:space="preserve">Nr. </w:t>
            </w:r>
            <w:r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>
                    <w:default w:val="..................."/>
                  </w:textInput>
                </w:ffData>
              </w:fldChar>
            </w:r>
            <w:bookmarkStart w:id="11" w:name="r10"/>
            <w:r>
              <w:instrText xml:space="preserve"> FORMTEXT </w:instrText>
            </w:r>
            <w:r>
              <w:fldChar w:fldCharType="separate"/>
            </w:r>
            <w:r w:rsidR="00F53393">
              <w:t>M-104</w:t>
            </w:r>
            <w:r>
              <w:fldChar w:fldCharType="end"/>
            </w:r>
            <w:bookmarkEnd w:id="11"/>
          </w:p>
          <w:p w:rsidR="0066391B" w:rsidRDefault="0066391B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66391B">
        <w:trPr>
          <w:cantSplit/>
        </w:trPr>
        <w:tc>
          <w:tcPr>
            <w:tcW w:w="9639" w:type="dxa"/>
            <w:gridSpan w:val="2"/>
          </w:tcPr>
          <w:p w:rsidR="0066391B" w:rsidRDefault="0066391B">
            <w:pPr>
              <w:tabs>
                <w:tab w:val="left" w:pos="5244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2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2"/>
          </w:p>
        </w:tc>
      </w:tr>
    </w:tbl>
    <w:p w:rsidR="0066391B" w:rsidRDefault="0066391B">
      <w:pPr>
        <w:spacing w:after="480"/>
      </w:pPr>
    </w:p>
    <w:p w:rsidR="0066391B" w:rsidRDefault="0066391B">
      <w:pPr>
        <w:spacing w:after="480"/>
        <w:sectPr w:rsidR="0066391B" w:rsidSect="00C355E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709" w:right="567" w:bottom="1134" w:left="1701" w:header="340" w:footer="340" w:gutter="0"/>
          <w:cols w:space="720"/>
          <w:titlePg/>
        </w:sectPr>
      </w:pPr>
    </w:p>
    <w:p w:rsidR="00AC0571" w:rsidRDefault="00067D73" w:rsidP="00F53393">
      <w:pPr>
        <w:pStyle w:val="Pagrindinistekstas"/>
        <w:spacing w:line="336" w:lineRule="auto"/>
        <w:jc w:val="both"/>
      </w:pPr>
      <w:bookmarkStart w:id="13" w:name="r18"/>
      <w:r>
        <w:t>Vadovaudamasi</w:t>
      </w:r>
      <w:r w:rsidR="00FD4D92">
        <w:t>s</w:t>
      </w:r>
      <w:r>
        <w:t xml:space="preserve"> Lietuvos Respublikos vietos savivaldos įstatymo 20 straipsnio </w:t>
      </w:r>
      <w:r w:rsidR="008B6252">
        <w:t xml:space="preserve">                     </w:t>
      </w:r>
      <w:r w:rsidR="00A81BCC">
        <w:t xml:space="preserve"> </w:t>
      </w:r>
      <w:r w:rsidR="00A45890">
        <w:t xml:space="preserve">2 dalies 16 punktu ir </w:t>
      </w:r>
      <w:r w:rsidR="00A81BCC">
        <w:t>5 dalimi,</w:t>
      </w:r>
      <w:r w:rsidR="00BC1073">
        <w:t xml:space="preserve"> Konkurso valstybinių ir savivaldybių švietimo įstaigų (išskyrus aukštąsias mokyklas) vadovų pareigoms eiti tvarkos aprašo, patvirtinto Lietuvos Respublikos švietimo</w:t>
      </w:r>
      <w:r w:rsidR="00AF6383">
        <w:t>,</w:t>
      </w:r>
      <w:r w:rsidR="00BC1073">
        <w:t xml:space="preserve"> mokslo</w:t>
      </w:r>
      <w:r w:rsidR="00357BC2">
        <w:t xml:space="preserve"> </w:t>
      </w:r>
      <w:r w:rsidR="00AF6383">
        <w:t>ir sporto</w:t>
      </w:r>
      <w:r w:rsidR="00BC1073">
        <w:t xml:space="preserve"> ministro 2011 m. liepos </w:t>
      </w:r>
      <w:r w:rsidR="000C37B4">
        <w:t>1</w:t>
      </w:r>
      <w:r w:rsidR="00BC1073">
        <w:t xml:space="preserve"> d. įsakymu Nr. V-1193 ,,Dėl konkurso valstybinių ir savivaldybių švietimo įstaigų (išskyrus aukštąsias mokyklas) vadovų pareigoms eiti tvarkos aprašo patvirtinimo“ 5, 15, 19</w:t>
      </w:r>
      <w:r w:rsidR="00E4137B">
        <w:t xml:space="preserve"> ir 26</w:t>
      </w:r>
      <w:r w:rsidR="00BC1073">
        <w:t xml:space="preserve"> punktais</w:t>
      </w:r>
      <w:r w:rsidR="00832C58">
        <w:t xml:space="preserve"> </w:t>
      </w:r>
      <w:r w:rsidR="00EE10C4">
        <w:t>ir</w:t>
      </w:r>
      <w:r w:rsidR="007F66A1">
        <w:t xml:space="preserve"> </w:t>
      </w:r>
      <w:r w:rsidR="00BC1073">
        <w:t>atsižvelgdama</w:t>
      </w:r>
      <w:r w:rsidR="00FF499E">
        <w:t>s</w:t>
      </w:r>
      <w:r w:rsidR="000D66A9">
        <w:t xml:space="preserve"> </w:t>
      </w:r>
      <w:r w:rsidR="00BC1073">
        <w:t xml:space="preserve">į </w:t>
      </w:r>
      <w:r w:rsidR="004F01ED">
        <w:t xml:space="preserve">Kauno miesto savivaldybės administracijos direktoriaus 2022 m. birželio 14 d. įsakymą Nr. A-2331 ,,Dėl </w:t>
      </w:r>
      <w:r w:rsidR="000C37B4">
        <w:t>Kauno miesto savivaldybės a</w:t>
      </w:r>
      <w:r w:rsidR="00686357">
        <w:t>dministracijos direktoriaus 202</w:t>
      </w:r>
      <w:r w:rsidR="005F7BE7">
        <w:t>2</w:t>
      </w:r>
      <w:r w:rsidR="008B4850">
        <w:t xml:space="preserve"> m. </w:t>
      </w:r>
      <w:r w:rsidR="00565BEB">
        <w:t>gegužės 17</w:t>
      </w:r>
      <w:r w:rsidR="00DE24A5">
        <w:t xml:space="preserve"> </w:t>
      </w:r>
      <w:r w:rsidR="008B4850">
        <w:t>d. įsakym</w:t>
      </w:r>
      <w:r w:rsidR="004F01ED">
        <w:t>o</w:t>
      </w:r>
      <w:r w:rsidR="00954E35">
        <w:t xml:space="preserve"> </w:t>
      </w:r>
      <w:r w:rsidR="008B4850">
        <w:t>Nr. A-</w:t>
      </w:r>
      <w:r w:rsidR="006331D4">
        <w:t>1</w:t>
      </w:r>
      <w:r w:rsidR="00565BEB">
        <w:t>883</w:t>
      </w:r>
      <w:r w:rsidR="006A5344">
        <w:t xml:space="preserve"> </w:t>
      </w:r>
      <w:r w:rsidR="000C37B4">
        <w:t>„Dėl Kauno miesto savivaldybės administracijos valstybės tarnautoj</w:t>
      </w:r>
      <w:r w:rsidR="00734875">
        <w:t>o</w:t>
      </w:r>
      <w:r w:rsidR="000C37B4">
        <w:t xml:space="preserve"> delegavimo</w:t>
      </w:r>
      <w:r w:rsidR="00954E35">
        <w:t xml:space="preserve"> </w:t>
      </w:r>
      <w:r w:rsidR="000C37B4">
        <w:t xml:space="preserve">į </w:t>
      </w:r>
      <w:r w:rsidR="00794D28">
        <w:t>S</w:t>
      </w:r>
      <w:r w:rsidR="000C37B4">
        <w:t xml:space="preserve">avivaldybės mero sudaromas </w:t>
      </w:r>
      <w:r w:rsidR="0064445D">
        <w:t xml:space="preserve">Kauno </w:t>
      </w:r>
      <w:r w:rsidR="00565BEB">
        <w:t>Žaliakalnio lopšelio-darželio</w:t>
      </w:r>
      <w:r w:rsidR="00CC7D08">
        <w:t xml:space="preserve">, </w:t>
      </w:r>
      <w:r w:rsidR="006E11C8">
        <w:t>Kauno</w:t>
      </w:r>
      <w:r w:rsidR="00CC7D08">
        <w:t xml:space="preserve"> </w:t>
      </w:r>
      <w:r w:rsidR="0021646C">
        <w:t>menų darželio ,,Etiudas“</w:t>
      </w:r>
      <w:r w:rsidR="00CC7D08">
        <w:t xml:space="preserve">, </w:t>
      </w:r>
      <w:r w:rsidR="00DD037B">
        <w:t>Kauno</w:t>
      </w:r>
      <w:r w:rsidR="006E4092">
        <w:t xml:space="preserve"> </w:t>
      </w:r>
      <w:proofErr w:type="spellStart"/>
      <w:r w:rsidR="0021646C">
        <w:t>Suzuki</w:t>
      </w:r>
      <w:proofErr w:type="spellEnd"/>
      <w:r w:rsidR="0021646C">
        <w:t xml:space="preserve"> progimnazijos</w:t>
      </w:r>
      <w:r w:rsidR="00DD037B">
        <w:t xml:space="preserve">, </w:t>
      </w:r>
      <w:r w:rsidR="00E86065">
        <w:t xml:space="preserve"> </w:t>
      </w:r>
      <w:r w:rsidR="00DD037B">
        <w:t>Kauno</w:t>
      </w:r>
      <w:r w:rsidR="005063B5">
        <w:t xml:space="preserve"> lopšelio-</w:t>
      </w:r>
      <w:r w:rsidR="00DD037B">
        <w:t xml:space="preserve">darželio </w:t>
      </w:r>
      <w:r w:rsidR="00CC7D08">
        <w:t>,,</w:t>
      </w:r>
      <w:r w:rsidR="00DB6315">
        <w:t>Liepaitė</w:t>
      </w:r>
      <w:r w:rsidR="0040036A">
        <w:t>“,</w:t>
      </w:r>
      <w:r w:rsidR="00E86065">
        <w:t xml:space="preserve"> </w:t>
      </w:r>
      <w:r w:rsidR="00C0298F">
        <w:t>Kauno</w:t>
      </w:r>
      <w:r w:rsidR="00CC7D08">
        <w:t xml:space="preserve"> </w:t>
      </w:r>
      <w:r w:rsidR="007E1E32">
        <w:t>lopšeli</w:t>
      </w:r>
      <w:r w:rsidR="00A663E5">
        <w:t>o-darželio</w:t>
      </w:r>
      <w:r w:rsidR="007E1E32">
        <w:t xml:space="preserve"> ,,</w:t>
      </w:r>
      <w:r w:rsidR="00C25600">
        <w:t>Nežiniukas</w:t>
      </w:r>
      <w:r w:rsidR="007E1E32">
        <w:t>“</w:t>
      </w:r>
      <w:r w:rsidR="00F43AF5">
        <w:t>, Kauno lopšelio-darželio ,</w:t>
      </w:r>
      <w:r w:rsidR="00E8114A">
        <w:t>,Obelėlė</w:t>
      </w:r>
      <w:r w:rsidR="007955C2">
        <w:t>“, Kauno lopšelio-darželio ,,Pagrandukas</w:t>
      </w:r>
      <w:r w:rsidR="00F43AF5">
        <w:t>“, Kauno lopšelio-darželio ,,</w:t>
      </w:r>
      <w:r w:rsidR="00D77955">
        <w:t>Pasaka</w:t>
      </w:r>
      <w:r w:rsidR="00F43AF5">
        <w:t>“ ir Kauno lopšelio-darželio ,,</w:t>
      </w:r>
      <w:r w:rsidR="00672E03">
        <w:t>Malūnėlis</w:t>
      </w:r>
      <w:r w:rsidR="00F43AF5">
        <w:t>“</w:t>
      </w:r>
      <w:r w:rsidR="00E86065">
        <w:t xml:space="preserve"> </w:t>
      </w:r>
      <w:r w:rsidR="0064445D">
        <w:t>vadovų pareigoms eiti</w:t>
      </w:r>
      <w:r w:rsidR="006A63FE">
        <w:t xml:space="preserve"> konkursų komisij</w:t>
      </w:r>
      <w:r w:rsidR="000E7DB8">
        <w:t>a</w:t>
      </w:r>
      <w:r w:rsidR="006A63FE">
        <w:t>s, konkursų komisijų sekretoriaus skyrimo“</w:t>
      </w:r>
      <w:r w:rsidR="004F01ED">
        <w:t xml:space="preserve"> pakeitimo“</w:t>
      </w:r>
      <w:r w:rsidR="006A63FE">
        <w:t xml:space="preserve">, </w:t>
      </w:r>
      <w:r w:rsidR="00BC1073">
        <w:t>Lietuvos Respublikos švietimo</w:t>
      </w:r>
      <w:r w:rsidR="0033026D">
        <w:t>,</w:t>
      </w:r>
      <w:r w:rsidR="00BC1073">
        <w:t xml:space="preserve"> mokslo</w:t>
      </w:r>
      <w:r w:rsidR="00EF60A9">
        <w:t xml:space="preserve"> ir sporto </w:t>
      </w:r>
      <w:r w:rsidR="00BC1073">
        <w:t>ministerijos</w:t>
      </w:r>
      <w:r w:rsidR="00FE0300">
        <w:t xml:space="preserve"> </w:t>
      </w:r>
      <w:r w:rsidR="006A63FE">
        <w:t>202</w:t>
      </w:r>
      <w:r w:rsidR="00F76FF0">
        <w:t>2</w:t>
      </w:r>
      <w:r w:rsidR="006A63FE">
        <w:t xml:space="preserve"> </w:t>
      </w:r>
      <w:r w:rsidR="00BC1073">
        <w:t xml:space="preserve">m. </w:t>
      </w:r>
      <w:r w:rsidR="00985A79">
        <w:t>balandžio 25</w:t>
      </w:r>
      <w:r w:rsidR="00C24290">
        <w:t xml:space="preserve"> </w:t>
      </w:r>
      <w:r w:rsidR="000C37B4">
        <w:t>d.</w:t>
      </w:r>
      <w:r w:rsidR="008B4850">
        <w:t xml:space="preserve"> raštą</w:t>
      </w:r>
      <w:r w:rsidR="00DC42CD">
        <w:t xml:space="preserve"> </w:t>
      </w:r>
      <w:r w:rsidR="008B4850">
        <w:t xml:space="preserve">Nr. </w:t>
      </w:r>
      <w:r w:rsidR="00985A79">
        <w:t>SR-1521</w:t>
      </w:r>
      <w:r w:rsidR="00F7412E">
        <w:t>,</w:t>
      </w:r>
      <w:r w:rsidR="00E6394F">
        <w:t xml:space="preserve"> </w:t>
      </w:r>
      <w:r w:rsidR="004B6E10">
        <w:t xml:space="preserve">Lietuvos </w:t>
      </w:r>
      <w:r w:rsidR="000425E9">
        <w:t>ikimokyklinio ugdymo įstaigų</w:t>
      </w:r>
      <w:r w:rsidR="00F7412E">
        <w:t xml:space="preserve"> </w:t>
      </w:r>
      <w:r w:rsidR="00616674">
        <w:t>vadovų</w:t>
      </w:r>
      <w:r w:rsidR="00FB1D34">
        <w:t xml:space="preserve"> </w:t>
      </w:r>
      <w:r w:rsidR="005F5562">
        <w:t>asociacijos</w:t>
      </w:r>
      <w:r w:rsidR="00AD4176">
        <w:t xml:space="preserve"> </w:t>
      </w:r>
      <w:r w:rsidR="00F7412E">
        <w:t xml:space="preserve">raštą </w:t>
      </w:r>
      <w:r w:rsidR="00CC1DB7">
        <w:t>202</w:t>
      </w:r>
      <w:r w:rsidR="001A5AA8">
        <w:t>2</w:t>
      </w:r>
      <w:r w:rsidR="004F198E">
        <w:t xml:space="preserve"> m.</w:t>
      </w:r>
      <w:r w:rsidR="00C40195">
        <w:t xml:space="preserve"> </w:t>
      </w:r>
      <w:r w:rsidR="000C45D9">
        <w:t>balandžio 27</w:t>
      </w:r>
      <w:r w:rsidR="00E6343E">
        <w:t xml:space="preserve"> d. Nr. </w:t>
      </w:r>
      <w:r w:rsidR="000425E9">
        <w:t>S</w:t>
      </w:r>
      <w:r w:rsidR="00E6343E">
        <w:t>-1</w:t>
      </w:r>
      <w:r w:rsidR="000C45D9">
        <w:t xml:space="preserve">6, </w:t>
      </w:r>
      <w:r w:rsidR="004F198E">
        <w:t>Kauno</w:t>
      </w:r>
      <w:r w:rsidR="00DA4971">
        <w:t xml:space="preserve"> </w:t>
      </w:r>
      <w:r w:rsidR="00BE5266">
        <w:t>lopšelio-darželio ,,</w:t>
      </w:r>
      <w:r w:rsidR="00496AF5">
        <w:t>Nežiniukas</w:t>
      </w:r>
      <w:r w:rsidR="00BE5266">
        <w:t>“</w:t>
      </w:r>
      <w:r w:rsidR="00E6343E">
        <w:t xml:space="preserve"> </w:t>
      </w:r>
      <w:r w:rsidR="00DC42CD">
        <w:t>202</w:t>
      </w:r>
      <w:r w:rsidR="00716E76">
        <w:t>2</w:t>
      </w:r>
      <w:r w:rsidR="00DC42CD">
        <w:t xml:space="preserve"> m. </w:t>
      </w:r>
      <w:r w:rsidR="008D2410">
        <w:t xml:space="preserve">gegužės </w:t>
      </w:r>
      <w:r w:rsidR="00496AF5">
        <w:t>26</w:t>
      </w:r>
      <w:r w:rsidR="00215B68">
        <w:t xml:space="preserve"> </w:t>
      </w:r>
      <w:r w:rsidR="00A702CC">
        <w:t xml:space="preserve">d. raštą </w:t>
      </w:r>
      <w:proofErr w:type="spellStart"/>
      <w:r w:rsidR="00496AF5">
        <w:t>reg</w:t>
      </w:r>
      <w:proofErr w:type="spellEnd"/>
      <w:r w:rsidR="00496AF5">
        <w:t xml:space="preserve">. </w:t>
      </w:r>
      <w:r w:rsidR="001B34CA">
        <w:t xml:space="preserve">Nr. </w:t>
      </w:r>
      <w:r w:rsidR="00496AF5">
        <w:t xml:space="preserve">12-36-584 (kartu su 2022 m. balandžio 21 d. raštu </w:t>
      </w:r>
      <w:proofErr w:type="spellStart"/>
      <w:r w:rsidR="00496AF5">
        <w:t>reg</w:t>
      </w:r>
      <w:proofErr w:type="spellEnd"/>
      <w:r w:rsidR="00496AF5">
        <w:t>. Nr. 12-36-428)</w:t>
      </w:r>
      <w:r w:rsidR="00BE5266">
        <w:t xml:space="preserve"> </w:t>
      </w:r>
      <w:r w:rsidR="001B34CA">
        <w:t xml:space="preserve">ir </w:t>
      </w:r>
      <w:r w:rsidR="00BE5266">
        <w:t>Kauno</w:t>
      </w:r>
      <w:r w:rsidR="00AD079C">
        <w:t xml:space="preserve"> lopšelio-darželio ,,</w:t>
      </w:r>
      <w:r w:rsidR="00CA43B9">
        <w:t>Vaikystė</w:t>
      </w:r>
      <w:r w:rsidR="00AD079C">
        <w:t>“</w:t>
      </w:r>
      <w:r w:rsidR="00583515">
        <w:t xml:space="preserve"> </w:t>
      </w:r>
      <w:r w:rsidR="005B2FED">
        <w:t>2022 m.</w:t>
      </w:r>
      <w:r w:rsidR="00CA43B9">
        <w:t xml:space="preserve"> gegužės 5</w:t>
      </w:r>
      <w:r w:rsidR="006A26C2">
        <w:t xml:space="preserve"> d.</w:t>
      </w:r>
      <w:r w:rsidR="00B35C0D">
        <w:t xml:space="preserve"> </w:t>
      </w:r>
      <w:r w:rsidR="00A21861">
        <w:t xml:space="preserve">raštą </w:t>
      </w:r>
      <w:proofErr w:type="spellStart"/>
      <w:r w:rsidR="00CA43B9">
        <w:t>reg</w:t>
      </w:r>
      <w:proofErr w:type="spellEnd"/>
      <w:r w:rsidR="00CA43B9">
        <w:t xml:space="preserve">. </w:t>
      </w:r>
      <w:bookmarkStart w:id="14" w:name="_GoBack"/>
      <w:bookmarkEnd w:id="14"/>
      <w:r w:rsidR="00964EA6">
        <w:t xml:space="preserve"> </w:t>
      </w:r>
      <w:r w:rsidR="001B34CA">
        <w:t>Nr.</w:t>
      </w:r>
      <w:r w:rsidR="00CA43B9">
        <w:t xml:space="preserve"> 12-36-501</w:t>
      </w:r>
      <w:r w:rsidR="00553042">
        <w:t>:</w:t>
      </w:r>
      <w:r w:rsidR="0055572D">
        <w:t xml:space="preserve"> </w:t>
      </w:r>
    </w:p>
    <w:p w:rsidR="00370259" w:rsidRDefault="00370259" w:rsidP="001D7B84">
      <w:pPr>
        <w:pStyle w:val="Pagrindinistekstas"/>
        <w:jc w:val="both"/>
      </w:pPr>
      <w:r>
        <w:lastRenderedPageBreak/>
        <w:t>1. P a k e</w:t>
      </w:r>
      <w:r w:rsidR="00F53393">
        <w:t xml:space="preserve"> i</w:t>
      </w:r>
      <w:r>
        <w:t xml:space="preserve"> č i u </w:t>
      </w:r>
      <w:r w:rsidR="00F53393">
        <w:t>K</w:t>
      </w:r>
      <w:r w:rsidR="00F53393" w:rsidRPr="00F53393">
        <w:t>auno mi</w:t>
      </w:r>
      <w:r w:rsidR="00F53393">
        <w:t>esto savivaldybės mero 2022 m. gegužės 27 d. potvarkio  N</w:t>
      </w:r>
      <w:r w:rsidR="00F53393" w:rsidRPr="00F53393">
        <w:t>r. M-94 ,,</w:t>
      </w:r>
      <w:r w:rsidR="00F53393">
        <w:rPr>
          <w:noProof/>
        </w:rPr>
        <w:t>Dėl konkurso K</w:t>
      </w:r>
      <w:r w:rsidR="00F53393" w:rsidRPr="00F53393">
        <w:rPr>
          <w:noProof/>
        </w:rPr>
        <w:t>auno lopšelio-darželio ,,</w:t>
      </w:r>
      <w:r w:rsidR="00F53393">
        <w:rPr>
          <w:noProof/>
        </w:rPr>
        <w:t>N</w:t>
      </w:r>
      <w:r w:rsidR="00F53393" w:rsidRPr="00F53393">
        <w:rPr>
          <w:noProof/>
        </w:rPr>
        <w:t xml:space="preserve">ežiniukas“ vadovo pareigoms eiti komisijos sudarymo“ </w:t>
      </w:r>
      <w:r>
        <w:t>1 punktą ir jį išdėstau taip:</w:t>
      </w:r>
    </w:p>
    <w:p w:rsidR="00597B6D" w:rsidRDefault="00370259" w:rsidP="001D7B84">
      <w:pPr>
        <w:pStyle w:val="Pagrindinistekstas"/>
        <w:jc w:val="both"/>
      </w:pPr>
      <w:r>
        <w:t>,,</w:t>
      </w:r>
      <w:r w:rsidR="00EE3A7F">
        <w:t xml:space="preserve">1. </w:t>
      </w:r>
      <w:r w:rsidR="00BC1073">
        <w:t>S u d a r a u</w:t>
      </w:r>
      <w:r w:rsidR="00746635">
        <w:t xml:space="preserve"> </w:t>
      </w:r>
      <w:r w:rsidR="00BC1073">
        <w:t xml:space="preserve">  šią konkurso </w:t>
      </w:r>
      <w:r w:rsidR="007904FE">
        <w:t>Kauno</w:t>
      </w:r>
      <w:r w:rsidR="00D648E0">
        <w:t xml:space="preserve"> </w:t>
      </w:r>
      <w:r w:rsidR="00D92095">
        <w:t>lopšelio-darželio</w:t>
      </w:r>
      <w:r w:rsidR="00F81D55">
        <w:t xml:space="preserve"> ,,</w:t>
      </w:r>
      <w:r w:rsidR="00274734">
        <w:t>Nežiniukas</w:t>
      </w:r>
      <w:r w:rsidR="00D92095">
        <w:t>“</w:t>
      </w:r>
      <w:r w:rsidR="003E450C">
        <w:t xml:space="preserve"> </w:t>
      </w:r>
      <w:r w:rsidR="00BC1073">
        <w:t>vadovo pareigoms eiti komisiją:</w:t>
      </w:r>
    </w:p>
    <w:p w:rsidR="00BC1073" w:rsidRDefault="00BC1073" w:rsidP="001D7B84">
      <w:pPr>
        <w:pStyle w:val="Pagrindinistekstas"/>
        <w:jc w:val="both"/>
      </w:pPr>
      <w:r>
        <w:t>komisijos pirminink</w:t>
      </w:r>
      <w:r w:rsidR="00B06573">
        <w:t>ė</w:t>
      </w:r>
      <w:r>
        <w:t xml:space="preserve"> – </w:t>
      </w:r>
      <w:r w:rsidR="00370259">
        <w:t>Jolita Sakaliūnienė</w:t>
      </w:r>
      <w:r>
        <w:t>, Kauno miesto savivaldybės administracijos Švietimo</w:t>
      </w:r>
      <w:r w:rsidR="00A85430">
        <w:t xml:space="preserve"> skyriaus </w:t>
      </w:r>
      <w:r w:rsidR="00370259">
        <w:t>vyriausioji specialistė</w:t>
      </w:r>
      <w:r w:rsidR="00E62388">
        <w:t>;</w:t>
      </w:r>
    </w:p>
    <w:p w:rsidR="00D30E60" w:rsidRDefault="00293975" w:rsidP="001D7B84">
      <w:pPr>
        <w:pStyle w:val="Pagrindinistekstas"/>
        <w:jc w:val="both"/>
      </w:pPr>
      <w:r>
        <w:t>Vaida Noreikienė</w:t>
      </w:r>
      <w:r w:rsidR="008C1C37">
        <w:t>,</w:t>
      </w:r>
      <w:r w:rsidR="008802D8">
        <w:t xml:space="preserve"> L</w:t>
      </w:r>
      <w:r w:rsidR="00B454C7">
        <w:t xml:space="preserve">ietuvos </w:t>
      </w:r>
      <w:r w:rsidR="002B5C71">
        <w:t xml:space="preserve">ikimokyklinio ugdymo įstaigų </w:t>
      </w:r>
      <w:r w:rsidR="00D34126">
        <w:t>vadovų</w:t>
      </w:r>
      <w:r w:rsidR="00A31A3A">
        <w:t xml:space="preserve"> asociacijos </w:t>
      </w:r>
      <w:r w:rsidR="009E1AFE">
        <w:t>nar</w:t>
      </w:r>
      <w:r w:rsidR="00B454C7">
        <w:t>ė</w:t>
      </w:r>
      <w:r w:rsidR="009E1AFE">
        <w:t xml:space="preserve">, </w:t>
      </w:r>
      <w:r w:rsidR="00E96B84">
        <w:t>Kauno</w:t>
      </w:r>
      <w:r w:rsidR="00382447">
        <w:t xml:space="preserve"> </w:t>
      </w:r>
      <w:r w:rsidR="002B5C71">
        <w:t>lopšelio-darželio ,,</w:t>
      </w:r>
      <w:r>
        <w:t>Saulutė</w:t>
      </w:r>
      <w:r w:rsidR="002B5C71">
        <w:t>“</w:t>
      </w:r>
      <w:r w:rsidR="00514B45">
        <w:t xml:space="preserve"> </w:t>
      </w:r>
      <w:r w:rsidR="006C0DA2">
        <w:t>direktor</w:t>
      </w:r>
      <w:r w:rsidR="00B454C7">
        <w:t>ė</w:t>
      </w:r>
      <w:r w:rsidR="009E1AFE">
        <w:t>;</w:t>
      </w:r>
    </w:p>
    <w:p w:rsidR="002D39C3" w:rsidRDefault="00654B49" w:rsidP="001D7B84">
      <w:pPr>
        <w:pStyle w:val="Pagrindinistekstas"/>
        <w:jc w:val="both"/>
      </w:pPr>
      <w:r>
        <w:t xml:space="preserve">Ina </w:t>
      </w:r>
      <w:proofErr w:type="spellStart"/>
      <w:r>
        <w:t>Odencovienė</w:t>
      </w:r>
      <w:proofErr w:type="spellEnd"/>
      <w:r w:rsidR="002D39C3">
        <w:t>, Kauno</w:t>
      </w:r>
      <w:r w:rsidR="0008311E">
        <w:t xml:space="preserve"> </w:t>
      </w:r>
      <w:r w:rsidR="00B0215A">
        <w:t>lopšelio-darželio ,,</w:t>
      </w:r>
      <w:r>
        <w:t>Nežiniukas</w:t>
      </w:r>
      <w:r w:rsidR="00B0215A">
        <w:t>“</w:t>
      </w:r>
      <w:r w:rsidR="00956B9D">
        <w:t xml:space="preserve"> </w:t>
      </w:r>
      <w:r w:rsidR="0025669A">
        <w:t xml:space="preserve">pedagogų </w:t>
      </w:r>
      <w:r w:rsidR="0055748F">
        <w:t xml:space="preserve">bendruomenės </w:t>
      </w:r>
      <w:r w:rsidR="00446F2A">
        <w:t>atstov</w:t>
      </w:r>
      <w:r w:rsidR="00A806E1">
        <w:t>ė</w:t>
      </w:r>
      <w:r w:rsidR="002D39C3">
        <w:t>;</w:t>
      </w:r>
    </w:p>
    <w:p w:rsidR="00CE3E95" w:rsidRDefault="00AC7061" w:rsidP="00CE3E95">
      <w:pPr>
        <w:pStyle w:val="Pagrindinistekstas"/>
        <w:jc w:val="both"/>
      </w:pPr>
      <w:r>
        <w:t xml:space="preserve">Agnė </w:t>
      </w:r>
      <w:proofErr w:type="spellStart"/>
      <w:r w:rsidR="005D0970">
        <w:t>Čiūtienė</w:t>
      </w:r>
      <w:proofErr w:type="spellEnd"/>
      <w:r w:rsidR="00406705">
        <w:t xml:space="preserve">, </w:t>
      </w:r>
      <w:r w:rsidR="00940493">
        <w:t xml:space="preserve">Kauno </w:t>
      </w:r>
      <w:r w:rsidR="00BC0AF2">
        <w:t>lopšelio-darželio ,,</w:t>
      </w:r>
      <w:r w:rsidR="005D0970">
        <w:t>Nežiniukas</w:t>
      </w:r>
      <w:r w:rsidR="00BC0AF2">
        <w:t>“</w:t>
      </w:r>
      <w:r w:rsidR="00267F46">
        <w:t xml:space="preserve"> tėvų</w:t>
      </w:r>
      <w:r w:rsidR="004A3D09">
        <w:t xml:space="preserve"> </w:t>
      </w:r>
      <w:r w:rsidR="008706F6">
        <w:t xml:space="preserve">bendruomenės </w:t>
      </w:r>
      <w:r w:rsidR="0078274D">
        <w:t>atstov</w:t>
      </w:r>
      <w:r w:rsidR="00472991">
        <w:t>ė</w:t>
      </w:r>
      <w:r w:rsidR="00CE3E95">
        <w:t>;</w:t>
      </w:r>
    </w:p>
    <w:p w:rsidR="00A3688A" w:rsidRDefault="006F456B" w:rsidP="00CE3E95">
      <w:pPr>
        <w:pStyle w:val="Pagrindinistekstas"/>
        <w:jc w:val="both"/>
      </w:pPr>
      <w:r>
        <w:t xml:space="preserve">Roberta </w:t>
      </w:r>
      <w:proofErr w:type="spellStart"/>
      <w:r>
        <w:t>Pikturnaitė</w:t>
      </w:r>
      <w:proofErr w:type="spellEnd"/>
      <w:r w:rsidR="00D70A34">
        <w:t xml:space="preserve">, </w:t>
      </w:r>
      <w:r w:rsidR="008E16AA">
        <w:t>Kauno</w:t>
      </w:r>
      <w:r w:rsidR="00A80564">
        <w:t xml:space="preserve"> </w:t>
      </w:r>
      <w:r w:rsidR="00430717">
        <w:t>lopšelio-darželio ,,</w:t>
      </w:r>
      <w:r>
        <w:t>Nežiniukas</w:t>
      </w:r>
      <w:r w:rsidR="00430717">
        <w:t>“</w:t>
      </w:r>
      <w:r w:rsidR="002A00DC">
        <w:t xml:space="preserve"> tėvų</w:t>
      </w:r>
      <w:r w:rsidR="00FA7E17">
        <w:t xml:space="preserve"> </w:t>
      </w:r>
      <w:r w:rsidR="00A3688A">
        <w:t>bendruomenės atstov</w:t>
      </w:r>
      <w:r w:rsidR="004659D9">
        <w:t>ė</w:t>
      </w:r>
      <w:r w:rsidR="00A3688A">
        <w:t>;</w:t>
      </w:r>
    </w:p>
    <w:p w:rsidR="008C09EC" w:rsidRDefault="006F5E92" w:rsidP="00CE3E95">
      <w:pPr>
        <w:pStyle w:val="Pagrindinistekstas"/>
        <w:jc w:val="both"/>
      </w:pPr>
      <w:r>
        <w:t>Regina Beinorienė</w:t>
      </w:r>
      <w:r w:rsidR="0068298E">
        <w:t>,</w:t>
      </w:r>
      <w:r w:rsidR="00980340">
        <w:t xml:space="preserve"> </w:t>
      </w:r>
      <w:r w:rsidR="004701B1">
        <w:t>Kauno lopšelio-darželio ,,</w:t>
      </w:r>
      <w:r>
        <w:t>Vaikystė</w:t>
      </w:r>
      <w:r w:rsidR="004701B1">
        <w:t>“</w:t>
      </w:r>
      <w:r w:rsidR="00125EFE">
        <w:t xml:space="preserve"> direktorė</w:t>
      </w:r>
      <w:r w:rsidR="00AA2E97">
        <w:t>,</w:t>
      </w:r>
      <w:r w:rsidR="005B6AAD">
        <w:t xml:space="preserve"> </w:t>
      </w:r>
      <w:r w:rsidR="00BF47E8">
        <w:t>socialini</w:t>
      </w:r>
      <w:r w:rsidR="008B41E4">
        <w:t>o</w:t>
      </w:r>
      <w:r w:rsidR="00BF47E8">
        <w:t xml:space="preserve"> partneri</w:t>
      </w:r>
      <w:r w:rsidR="008B41E4">
        <w:t>o atstov</w:t>
      </w:r>
      <w:r w:rsidR="00A3688A">
        <w:t>ė</w:t>
      </w:r>
      <w:r w:rsidR="008C09EC">
        <w:t>;</w:t>
      </w:r>
    </w:p>
    <w:p w:rsidR="00A733CC" w:rsidRDefault="001A3548" w:rsidP="00A733CC">
      <w:pPr>
        <w:pStyle w:val="Pagrindinistekstas"/>
        <w:jc w:val="both"/>
      </w:pPr>
      <w:r>
        <w:t>A</w:t>
      </w:r>
      <w:r w:rsidR="00CF0AFF">
        <w:t>sta Paliokaitė</w:t>
      </w:r>
      <w:r w:rsidR="00BC1073">
        <w:t>, Švietimo</w:t>
      </w:r>
      <w:r w:rsidR="00D07C59">
        <w:t>,</w:t>
      </w:r>
      <w:r w:rsidR="00BC1073">
        <w:t xml:space="preserve"> mokslo </w:t>
      </w:r>
      <w:r w:rsidR="00D07C59">
        <w:t xml:space="preserve">ir sporto </w:t>
      </w:r>
      <w:r w:rsidR="00BC1073">
        <w:t>ministerijos Švietimo kokybės ir regioninės politikos departamento Regioninės politikos analizės skyriaus vyriau</w:t>
      </w:r>
      <w:r w:rsidR="00C30B5E">
        <w:t>sioji</w:t>
      </w:r>
      <w:r w:rsidR="00BC1073">
        <w:t xml:space="preserve"> specialist</w:t>
      </w:r>
      <w:r w:rsidR="008B75F4">
        <w:t>ė</w:t>
      </w:r>
      <w:r w:rsidR="00B45094">
        <w:t>“.</w:t>
      </w:r>
    </w:p>
    <w:p w:rsidR="00067D73" w:rsidRDefault="00370259" w:rsidP="001D7B84">
      <w:pPr>
        <w:pStyle w:val="Pagrindinistekstas"/>
        <w:jc w:val="both"/>
      </w:pPr>
      <w:r>
        <w:t>2</w:t>
      </w:r>
      <w:r w:rsidR="00067D73">
        <w:t xml:space="preserve">. Šis potvarkis </w:t>
      </w:r>
      <w:r w:rsidR="002E3EFD">
        <w:t>per vieną mėnesį nuo informacijos apie jį gavimo dienos gali būti</w:t>
      </w:r>
      <w:r w:rsidR="006C194F">
        <w:t xml:space="preserve"> skundžiamas Lietuvos administracinių ginčų komisijos Kauno apygardos skyriui (Laisvės al. 36, Kaunas)</w:t>
      </w:r>
      <w:r w:rsidR="00B01205">
        <w:t xml:space="preserve"> Lietuvos Respublikos ikiteisminio </w:t>
      </w:r>
      <w:r w:rsidR="00A6277D">
        <w:t>administracinių ginčų nagrinėjimo tvarkos įstatymo nustatyta tvarka arba</w:t>
      </w:r>
      <w:r w:rsidR="00D44129">
        <w:t xml:space="preserve"> Regionų apygardos administracinio teismo Kauno rūmams</w:t>
      </w:r>
      <w:r w:rsidR="00F16F36">
        <w:t xml:space="preserve">                                      </w:t>
      </w:r>
      <w:r w:rsidR="00D44129">
        <w:t xml:space="preserve"> (</w:t>
      </w:r>
      <w:r w:rsidR="00F16F36">
        <w:t>A</w:t>
      </w:r>
      <w:r w:rsidR="00D44129">
        <w:t xml:space="preserve">. Mickevičiaus g. 8A, </w:t>
      </w:r>
      <w:r w:rsidR="00F16F36">
        <w:t>K</w:t>
      </w:r>
      <w:r w:rsidR="00D44129">
        <w:t>aunas)</w:t>
      </w:r>
      <w:r w:rsidR="00067D73">
        <w:t xml:space="preserve"> Lietuvos Respublikos administracinių bylų teisenos įstatymo nustatyta tvarka.</w:t>
      </w:r>
    </w:p>
    <w:p w:rsidR="0066391B" w:rsidRDefault="0066391B">
      <w:pPr>
        <w:pStyle w:val="Pagrindinistekstas"/>
      </w:pPr>
    </w:p>
    <w:bookmarkEnd w:id="13"/>
    <w:p w:rsidR="0066391B" w:rsidRDefault="0066391B">
      <w:pPr>
        <w:ind w:firstLine="1298"/>
        <w:sectPr w:rsidR="0066391B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tbl>
      <w:tblPr>
        <w:tblW w:w="934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1"/>
        <w:gridCol w:w="1418"/>
        <w:gridCol w:w="3969"/>
      </w:tblGrid>
      <w:tr w:rsidR="0066391B">
        <w:trPr>
          <w:cantSplit/>
        </w:trPr>
        <w:tc>
          <w:tcPr>
            <w:tcW w:w="3961" w:type="dxa"/>
            <w:vAlign w:val="bottom"/>
          </w:tcPr>
          <w:p w:rsidR="0066391B" w:rsidRDefault="0066391B" w:rsidP="00646FB0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Pareigų pavadinimas"/>
                  </w:textInput>
                </w:ffData>
              </w:fldChar>
            </w:r>
            <w:bookmarkStart w:id="15" w:name="r20_1_1"/>
            <w:r>
              <w:instrText xml:space="preserve"> FORMTEXT </w:instrText>
            </w:r>
            <w:r>
              <w:fldChar w:fldCharType="separate"/>
            </w:r>
            <w:r w:rsidR="00067D73">
              <w:rPr>
                <w:noProof/>
              </w:rPr>
              <w:t>Savivaldybės mer</w:t>
            </w:r>
            <w:r w:rsidR="00646FB0">
              <w:rPr>
                <w:noProof/>
              </w:rPr>
              <w:t>o pavaduotojas, pavaduojantis savivaldybės merą</w:t>
            </w:r>
            <w:r>
              <w:fldChar w:fldCharType="end"/>
            </w:r>
            <w:bookmarkEnd w:id="15"/>
          </w:p>
        </w:tc>
        <w:tc>
          <w:tcPr>
            <w:tcW w:w="1418" w:type="dxa"/>
            <w:vAlign w:val="bottom"/>
          </w:tcPr>
          <w:p w:rsidR="0066391B" w:rsidRDefault="0066391B">
            <w:pPr>
              <w:keepNext/>
              <w:spacing w:before="480"/>
            </w:pPr>
          </w:p>
        </w:tc>
        <w:bookmarkStart w:id="16" w:name="r20_2_1"/>
        <w:tc>
          <w:tcPr>
            <w:tcW w:w="3969" w:type="dxa"/>
            <w:vAlign w:val="bottom"/>
          </w:tcPr>
          <w:p w:rsidR="0066391B" w:rsidRDefault="0085103E" w:rsidP="00033A56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helpText w:type="text" w:val="Vardas"/>
                  <w:statusText w:type="text" w:val="Vardas"/>
                  <w:textInput>
                    <w:default w:val="Varda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33A56">
              <w:t xml:space="preserve">Andrius </w:t>
            </w:r>
            <w:r>
              <w:fldChar w:fldCharType="end"/>
            </w:r>
            <w:bookmarkEnd w:id="16"/>
            <w:r w:rsidR="00570FEA">
              <w:t xml:space="preserve"> </w:t>
            </w:r>
            <w:bookmarkStart w:id="17" w:name="r20_3_1"/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helpText w:type="text" w:val="Pavardė"/>
                  <w:statusText w:type="text" w:val="Pavardė"/>
                  <w:textInput>
                    <w:default w:val="Pavardė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33A56">
              <w:t>Palionis</w:t>
            </w:r>
            <w:r>
              <w:fldChar w:fldCharType="end"/>
            </w:r>
            <w:bookmarkEnd w:id="17"/>
          </w:p>
        </w:tc>
      </w:tr>
    </w:tbl>
    <w:p w:rsidR="0066391B" w:rsidRDefault="0066391B">
      <w:pPr>
        <w:keepNext/>
      </w:pPr>
    </w:p>
    <w:sectPr w:rsidR="0066391B">
      <w:footerReference w:type="default" r:id="rId14"/>
      <w:type w:val="continuous"/>
      <w:pgSz w:w="11907" w:h="16840" w:code="9"/>
      <w:pgMar w:top="1134" w:right="408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72C" w:rsidRDefault="00C3772C" w:rsidP="0066391B">
      <w:pPr>
        <w:pStyle w:val="Antrats"/>
      </w:pPr>
      <w:r>
        <w:separator/>
      </w:r>
    </w:p>
  </w:endnote>
  <w:endnote w:type="continuationSeparator" w:id="0">
    <w:p w:rsidR="00C3772C" w:rsidRDefault="00C3772C" w:rsidP="0066391B">
      <w:pPr>
        <w:pStyle w:val="Antrat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4F198E">
      <w:trPr>
        <w:trHeight w:hRule="exact" w:val="794"/>
      </w:trPr>
      <w:tc>
        <w:tcPr>
          <w:tcW w:w="5184" w:type="dxa"/>
        </w:tcPr>
        <w:p w:rsidR="004F198E" w:rsidRDefault="004F198E">
          <w:pPr>
            <w:pStyle w:val="Porat"/>
          </w:pPr>
        </w:p>
      </w:tc>
      <w:tc>
        <w:tcPr>
          <w:tcW w:w="2592" w:type="dxa"/>
        </w:tcPr>
        <w:p w:rsidR="004F198E" w:rsidRDefault="004F198E">
          <w:pPr>
            <w:pStyle w:val="Porat"/>
          </w:pPr>
        </w:p>
      </w:tc>
      <w:tc>
        <w:tcPr>
          <w:tcW w:w="2592" w:type="dxa"/>
        </w:tcPr>
        <w:p w:rsidR="004F198E" w:rsidRDefault="004F198E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4F198E" w:rsidRDefault="004F198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98E" w:rsidRDefault="004F198E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4F198E">
      <w:trPr>
        <w:trHeight w:hRule="exact" w:val="794"/>
      </w:trPr>
      <w:tc>
        <w:tcPr>
          <w:tcW w:w="5184" w:type="dxa"/>
        </w:tcPr>
        <w:p w:rsidR="004F198E" w:rsidRDefault="004F198E">
          <w:pPr>
            <w:pStyle w:val="Porat"/>
          </w:pPr>
        </w:p>
      </w:tc>
      <w:tc>
        <w:tcPr>
          <w:tcW w:w="2592" w:type="dxa"/>
        </w:tcPr>
        <w:p w:rsidR="004F198E" w:rsidRDefault="004F198E">
          <w:pPr>
            <w:pStyle w:val="Porat"/>
          </w:pPr>
        </w:p>
      </w:tc>
      <w:tc>
        <w:tcPr>
          <w:tcW w:w="2592" w:type="dxa"/>
        </w:tcPr>
        <w:p w:rsidR="004F198E" w:rsidRDefault="004F198E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4F198E" w:rsidRDefault="004F198E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4F198E">
      <w:trPr>
        <w:trHeight w:hRule="exact" w:val="794"/>
      </w:trPr>
      <w:tc>
        <w:tcPr>
          <w:tcW w:w="5184" w:type="dxa"/>
        </w:tcPr>
        <w:p w:rsidR="004F198E" w:rsidRDefault="004F198E">
          <w:pPr>
            <w:pStyle w:val="Porat"/>
          </w:pPr>
        </w:p>
      </w:tc>
      <w:tc>
        <w:tcPr>
          <w:tcW w:w="2592" w:type="dxa"/>
        </w:tcPr>
        <w:p w:rsidR="004F198E" w:rsidRDefault="004F198E">
          <w:pPr>
            <w:pStyle w:val="Porat"/>
          </w:pPr>
        </w:p>
      </w:tc>
      <w:tc>
        <w:tcPr>
          <w:tcW w:w="2592" w:type="dxa"/>
        </w:tcPr>
        <w:p w:rsidR="004F198E" w:rsidRDefault="004F198E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4F198E" w:rsidRDefault="004F198E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72C" w:rsidRDefault="00C3772C">
      <w:pPr>
        <w:pStyle w:val="Porat"/>
        <w:spacing w:before="240"/>
      </w:pPr>
    </w:p>
  </w:footnote>
  <w:footnote w:type="continuationSeparator" w:id="0">
    <w:p w:rsidR="00C3772C" w:rsidRDefault="00C3772C" w:rsidP="0066391B">
      <w:pPr>
        <w:pStyle w:val="Antrats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98E" w:rsidRDefault="004F198E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98E" w:rsidRDefault="004F198E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A718CF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522B4E"/>
    <w:rsid w:val="00001E7B"/>
    <w:rsid w:val="000029FA"/>
    <w:rsid w:val="000065C3"/>
    <w:rsid w:val="00006781"/>
    <w:rsid w:val="00007B0A"/>
    <w:rsid w:val="000101A7"/>
    <w:rsid w:val="00010DAA"/>
    <w:rsid w:val="000111C0"/>
    <w:rsid w:val="00011244"/>
    <w:rsid w:val="000116C4"/>
    <w:rsid w:val="000158B9"/>
    <w:rsid w:val="00015B11"/>
    <w:rsid w:val="0001687D"/>
    <w:rsid w:val="00016AD2"/>
    <w:rsid w:val="000171B5"/>
    <w:rsid w:val="0002085C"/>
    <w:rsid w:val="00020E31"/>
    <w:rsid w:val="00023392"/>
    <w:rsid w:val="0002488B"/>
    <w:rsid w:val="00025E2C"/>
    <w:rsid w:val="00027D08"/>
    <w:rsid w:val="000303B9"/>
    <w:rsid w:val="00030C38"/>
    <w:rsid w:val="00031ABD"/>
    <w:rsid w:val="00033A56"/>
    <w:rsid w:val="00036A6C"/>
    <w:rsid w:val="00040C1D"/>
    <w:rsid w:val="000425E9"/>
    <w:rsid w:val="00044C1D"/>
    <w:rsid w:val="0004529B"/>
    <w:rsid w:val="000469E1"/>
    <w:rsid w:val="0004795C"/>
    <w:rsid w:val="000508F3"/>
    <w:rsid w:val="00050EB1"/>
    <w:rsid w:val="0005106A"/>
    <w:rsid w:val="00053027"/>
    <w:rsid w:val="00053D94"/>
    <w:rsid w:val="00053D9A"/>
    <w:rsid w:val="00054AC2"/>
    <w:rsid w:val="00054E9D"/>
    <w:rsid w:val="0005559A"/>
    <w:rsid w:val="00055C6C"/>
    <w:rsid w:val="000635D3"/>
    <w:rsid w:val="00066F75"/>
    <w:rsid w:val="000675A9"/>
    <w:rsid w:val="00067C94"/>
    <w:rsid w:val="00067D40"/>
    <w:rsid w:val="00067D73"/>
    <w:rsid w:val="00071550"/>
    <w:rsid w:val="00072B99"/>
    <w:rsid w:val="00074A78"/>
    <w:rsid w:val="00076682"/>
    <w:rsid w:val="00077018"/>
    <w:rsid w:val="00077BF3"/>
    <w:rsid w:val="0008056C"/>
    <w:rsid w:val="000806DE"/>
    <w:rsid w:val="000809CE"/>
    <w:rsid w:val="0008191E"/>
    <w:rsid w:val="0008311E"/>
    <w:rsid w:val="0009042F"/>
    <w:rsid w:val="00090817"/>
    <w:rsid w:val="00090E8B"/>
    <w:rsid w:val="000920DD"/>
    <w:rsid w:val="000928ED"/>
    <w:rsid w:val="00092C7A"/>
    <w:rsid w:val="00096D6C"/>
    <w:rsid w:val="0009799D"/>
    <w:rsid w:val="000A0D1E"/>
    <w:rsid w:val="000A0E02"/>
    <w:rsid w:val="000A2135"/>
    <w:rsid w:val="000A558D"/>
    <w:rsid w:val="000A5DCA"/>
    <w:rsid w:val="000A6622"/>
    <w:rsid w:val="000A7AB3"/>
    <w:rsid w:val="000B0D87"/>
    <w:rsid w:val="000C0CC1"/>
    <w:rsid w:val="000C37B4"/>
    <w:rsid w:val="000C45D9"/>
    <w:rsid w:val="000C4984"/>
    <w:rsid w:val="000C726A"/>
    <w:rsid w:val="000D02F3"/>
    <w:rsid w:val="000D03BB"/>
    <w:rsid w:val="000D0952"/>
    <w:rsid w:val="000D172A"/>
    <w:rsid w:val="000D662A"/>
    <w:rsid w:val="000D66A9"/>
    <w:rsid w:val="000D67FE"/>
    <w:rsid w:val="000D6E24"/>
    <w:rsid w:val="000E0A6C"/>
    <w:rsid w:val="000E13BF"/>
    <w:rsid w:val="000E1F55"/>
    <w:rsid w:val="000E333A"/>
    <w:rsid w:val="000E3C84"/>
    <w:rsid w:val="000E496E"/>
    <w:rsid w:val="000E4E8E"/>
    <w:rsid w:val="000E588B"/>
    <w:rsid w:val="000E7DB8"/>
    <w:rsid w:val="000E7DE0"/>
    <w:rsid w:val="000F07C5"/>
    <w:rsid w:val="000F1248"/>
    <w:rsid w:val="000F5872"/>
    <w:rsid w:val="000F7F63"/>
    <w:rsid w:val="001006DB"/>
    <w:rsid w:val="0010377E"/>
    <w:rsid w:val="001067D2"/>
    <w:rsid w:val="00107054"/>
    <w:rsid w:val="00107117"/>
    <w:rsid w:val="00111688"/>
    <w:rsid w:val="00111698"/>
    <w:rsid w:val="00111FC5"/>
    <w:rsid w:val="001164E3"/>
    <w:rsid w:val="00120612"/>
    <w:rsid w:val="00120941"/>
    <w:rsid w:val="00120BD4"/>
    <w:rsid w:val="0012260A"/>
    <w:rsid w:val="00122A05"/>
    <w:rsid w:val="001232CB"/>
    <w:rsid w:val="00124A67"/>
    <w:rsid w:val="00125EFE"/>
    <w:rsid w:val="0012671B"/>
    <w:rsid w:val="001307A7"/>
    <w:rsid w:val="00133EBE"/>
    <w:rsid w:val="00133F72"/>
    <w:rsid w:val="00135BFF"/>
    <w:rsid w:val="00136F70"/>
    <w:rsid w:val="00137B55"/>
    <w:rsid w:val="001429FE"/>
    <w:rsid w:val="00142E52"/>
    <w:rsid w:val="0014401D"/>
    <w:rsid w:val="001500CC"/>
    <w:rsid w:val="00151B3F"/>
    <w:rsid w:val="00156517"/>
    <w:rsid w:val="001571FE"/>
    <w:rsid w:val="00157259"/>
    <w:rsid w:val="001573F7"/>
    <w:rsid w:val="00157980"/>
    <w:rsid w:val="00160FD1"/>
    <w:rsid w:val="00161F14"/>
    <w:rsid w:val="00162B59"/>
    <w:rsid w:val="001635F3"/>
    <w:rsid w:val="0016604D"/>
    <w:rsid w:val="001667A1"/>
    <w:rsid w:val="00173276"/>
    <w:rsid w:val="00174899"/>
    <w:rsid w:val="00175EA1"/>
    <w:rsid w:val="00176A46"/>
    <w:rsid w:val="00177723"/>
    <w:rsid w:val="00180787"/>
    <w:rsid w:val="00181606"/>
    <w:rsid w:val="00184BD8"/>
    <w:rsid w:val="00185551"/>
    <w:rsid w:val="00185675"/>
    <w:rsid w:val="00186A1A"/>
    <w:rsid w:val="00186A73"/>
    <w:rsid w:val="00191FF9"/>
    <w:rsid w:val="001925A7"/>
    <w:rsid w:val="00194269"/>
    <w:rsid w:val="0019515D"/>
    <w:rsid w:val="001A2B34"/>
    <w:rsid w:val="001A3263"/>
    <w:rsid w:val="001A3548"/>
    <w:rsid w:val="001A5AA8"/>
    <w:rsid w:val="001A6724"/>
    <w:rsid w:val="001A6D34"/>
    <w:rsid w:val="001A76EA"/>
    <w:rsid w:val="001A7E14"/>
    <w:rsid w:val="001B005A"/>
    <w:rsid w:val="001B1BD0"/>
    <w:rsid w:val="001B34CA"/>
    <w:rsid w:val="001B389C"/>
    <w:rsid w:val="001B544F"/>
    <w:rsid w:val="001B561F"/>
    <w:rsid w:val="001B57FA"/>
    <w:rsid w:val="001B72AF"/>
    <w:rsid w:val="001C2D33"/>
    <w:rsid w:val="001C533C"/>
    <w:rsid w:val="001C5487"/>
    <w:rsid w:val="001C73FD"/>
    <w:rsid w:val="001C7B9A"/>
    <w:rsid w:val="001D128D"/>
    <w:rsid w:val="001D26B2"/>
    <w:rsid w:val="001D4618"/>
    <w:rsid w:val="001D540D"/>
    <w:rsid w:val="001D6F81"/>
    <w:rsid w:val="001D749F"/>
    <w:rsid w:val="001D7AFC"/>
    <w:rsid w:val="001D7B84"/>
    <w:rsid w:val="001E13E2"/>
    <w:rsid w:val="001E31F8"/>
    <w:rsid w:val="001E57A3"/>
    <w:rsid w:val="001E5804"/>
    <w:rsid w:val="001E630D"/>
    <w:rsid w:val="001E6A82"/>
    <w:rsid w:val="001F102E"/>
    <w:rsid w:val="001F2F0E"/>
    <w:rsid w:val="001F5422"/>
    <w:rsid w:val="001F6D9B"/>
    <w:rsid w:val="00200D2D"/>
    <w:rsid w:val="002042F9"/>
    <w:rsid w:val="002047DB"/>
    <w:rsid w:val="00206D8F"/>
    <w:rsid w:val="00212141"/>
    <w:rsid w:val="00215A62"/>
    <w:rsid w:val="00215B68"/>
    <w:rsid w:val="00215CD2"/>
    <w:rsid w:val="00216183"/>
    <w:rsid w:val="0021646C"/>
    <w:rsid w:val="00216603"/>
    <w:rsid w:val="002178C7"/>
    <w:rsid w:val="00217DA6"/>
    <w:rsid w:val="00220618"/>
    <w:rsid w:val="00220AE4"/>
    <w:rsid w:val="0022763B"/>
    <w:rsid w:val="0023180A"/>
    <w:rsid w:val="00232D31"/>
    <w:rsid w:val="0023368B"/>
    <w:rsid w:val="00234718"/>
    <w:rsid w:val="00243091"/>
    <w:rsid w:val="002455B2"/>
    <w:rsid w:val="00247E15"/>
    <w:rsid w:val="00250AB0"/>
    <w:rsid w:val="0025421D"/>
    <w:rsid w:val="00255775"/>
    <w:rsid w:val="0025597A"/>
    <w:rsid w:val="0025669A"/>
    <w:rsid w:val="0025785D"/>
    <w:rsid w:val="0026447B"/>
    <w:rsid w:val="0026583C"/>
    <w:rsid w:val="00267A57"/>
    <w:rsid w:val="00267F46"/>
    <w:rsid w:val="002734F1"/>
    <w:rsid w:val="00274734"/>
    <w:rsid w:val="00274A0A"/>
    <w:rsid w:val="00274DF2"/>
    <w:rsid w:val="00277341"/>
    <w:rsid w:val="00277A58"/>
    <w:rsid w:val="00282EEB"/>
    <w:rsid w:val="00284571"/>
    <w:rsid w:val="00286085"/>
    <w:rsid w:val="0029090C"/>
    <w:rsid w:val="00292619"/>
    <w:rsid w:val="00292674"/>
    <w:rsid w:val="0029380A"/>
    <w:rsid w:val="00293975"/>
    <w:rsid w:val="00294858"/>
    <w:rsid w:val="00294E24"/>
    <w:rsid w:val="00294EBB"/>
    <w:rsid w:val="00294F4B"/>
    <w:rsid w:val="0029515D"/>
    <w:rsid w:val="00296AA9"/>
    <w:rsid w:val="00297F9A"/>
    <w:rsid w:val="002A00DC"/>
    <w:rsid w:val="002A0FC2"/>
    <w:rsid w:val="002A3630"/>
    <w:rsid w:val="002A4A0C"/>
    <w:rsid w:val="002A5929"/>
    <w:rsid w:val="002A7EA0"/>
    <w:rsid w:val="002B1750"/>
    <w:rsid w:val="002B1CDE"/>
    <w:rsid w:val="002B23B1"/>
    <w:rsid w:val="002B32C3"/>
    <w:rsid w:val="002B3605"/>
    <w:rsid w:val="002B4C72"/>
    <w:rsid w:val="002B5C71"/>
    <w:rsid w:val="002B782F"/>
    <w:rsid w:val="002C40EA"/>
    <w:rsid w:val="002C6E59"/>
    <w:rsid w:val="002C6F96"/>
    <w:rsid w:val="002C7805"/>
    <w:rsid w:val="002D3471"/>
    <w:rsid w:val="002D37C8"/>
    <w:rsid w:val="002D39C3"/>
    <w:rsid w:val="002D4421"/>
    <w:rsid w:val="002E17C2"/>
    <w:rsid w:val="002E3002"/>
    <w:rsid w:val="002E3EFD"/>
    <w:rsid w:val="002E443D"/>
    <w:rsid w:val="002E5584"/>
    <w:rsid w:val="002E57A1"/>
    <w:rsid w:val="002E6DC2"/>
    <w:rsid w:val="002E75B9"/>
    <w:rsid w:val="002F09AE"/>
    <w:rsid w:val="002F23E2"/>
    <w:rsid w:val="002F2CF2"/>
    <w:rsid w:val="002F712D"/>
    <w:rsid w:val="00301EAA"/>
    <w:rsid w:val="0030230E"/>
    <w:rsid w:val="003045A4"/>
    <w:rsid w:val="0030690F"/>
    <w:rsid w:val="003109B3"/>
    <w:rsid w:val="003120D0"/>
    <w:rsid w:val="00312CB1"/>
    <w:rsid w:val="00312D72"/>
    <w:rsid w:val="00314789"/>
    <w:rsid w:val="0032345F"/>
    <w:rsid w:val="00324201"/>
    <w:rsid w:val="00326B32"/>
    <w:rsid w:val="003276A2"/>
    <w:rsid w:val="0033026D"/>
    <w:rsid w:val="00330364"/>
    <w:rsid w:val="003308C5"/>
    <w:rsid w:val="00331925"/>
    <w:rsid w:val="00332754"/>
    <w:rsid w:val="00332E4E"/>
    <w:rsid w:val="00333EE0"/>
    <w:rsid w:val="003354D3"/>
    <w:rsid w:val="003362EF"/>
    <w:rsid w:val="003367D9"/>
    <w:rsid w:val="00337512"/>
    <w:rsid w:val="00337D25"/>
    <w:rsid w:val="00342AF1"/>
    <w:rsid w:val="003437E2"/>
    <w:rsid w:val="00343E78"/>
    <w:rsid w:val="003453BD"/>
    <w:rsid w:val="00352C7B"/>
    <w:rsid w:val="00353AD0"/>
    <w:rsid w:val="00354C0D"/>
    <w:rsid w:val="003550E7"/>
    <w:rsid w:val="00355662"/>
    <w:rsid w:val="00356AE3"/>
    <w:rsid w:val="00357BC2"/>
    <w:rsid w:val="00363E53"/>
    <w:rsid w:val="00364802"/>
    <w:rsid w:val="00364857"/>
    <w:rsid w:val="00364B21"/>
    <w:rsid w:val="003668D2"/>
    <w:rsid w:val="0037009F"/>
    <w:rsid w:val="00370259"/>
    <w:rsid w:val="00372449"/>
    <w:rsid w:val="00372A4D"/>
    <w:rsid w:val="00372E89"/>
    <w:rsid w:val="00373F0E"/>
    <w:rsid w:val="00374EAA"/>
    <w:rsid w:val="00380449"/>
    <w:rsid w:val="0038191B"/>
    <w:rsid w:val="003821A6"/>
    <w:rsid w:val="00382447"/>
    <w:rsid w:val="003837C0"/>
    <w:rsid w:val="0038599E"/>
    <w:rsid w:val="00386BFC"/>
    <w:rsid w:val="00390E0E"/>
    <w:rsid w:val="00391814"/>
    <w:rsid w:val="00393A72"/>
    <w:rsid w:val="00395310"/>
    <w:rsid w:val="003A4B78"/>
    <w:rsid w:val="003A5BEE"/>
    <w:rsid w:val="003B072F"/>
    <w:rsid w:val="003B24DA"/>
    <w:rsid w:val="003B3BF9"/>
    <w:rsid w:val="003B4884"/>
    <w:rsid w:val="003B67B1"/>
    <w:rsid w:val="003C03BD"/>
    <w:rsid w:val="003C0BF3"/>
    <w:rsid w:val="003C2892"/>
    <w:rsid w:val="003C312D"/>
    <w:rsid w:val="003C3D7B"/>
    <w:rsid w:val="003C6FBD"/>
    <w:rsid w:val="003D2C1B"/>
    <w:rsid w:val="003D3324"/>
    <w:rsid w:val="003D5B3B"/>
    <w:rsid w:val="003D5C23"/>
    <w:rsid w:val="003D653C"/>
    <w:rsid w:val="003D654C"/>
    <w:rsid w:val="003E27FB"/>
    <w:rsid w:val="003E3EFB"/>
    <w:rsid w:val="003E450C"/>
    <w:rsid w:val="003E4A75"/>
    <w:rsid w:val="003E626F"/>
    <w:rsid w:val="003E6539"/>
    <w:rsid w:val="003E790C"/>
    <w:rsid w:val="003F2F09"/>
    <w:rsid w:val="003F469D"/>
    <w:rsid w:val="003F66C7"/>
    <w:rsid w:val="0040036A"/>
    <w:rsid w:val="004021D4"/>
    <w:rsid w:val="00403E17"/>
    <w:rsid w:val="004041E3"/>
    <w:rsid w:val="00406705"/>
    <w:rsid w:val="004076B3"/>
    <w:rsid w:val="00412A24"/>
    <w:rsid w:val="00412F8B"/>
    <w:rsid w:val="004151BC"/>
    <w:rsid w:val="00417282"/>
    <w:rsid w:val="00417EDA"/>
    <w:rsid w:val="00421E35"/>
    <w:rsid w:val="00430717"/>
    <w:rsid w:val="00432AA1"/>
    <w:rsid w:val="00433102"/>
    <w:rsid w:val="004353F8"/>
    <w:rsid w:val="00436FC5"/>
    <w:rsid w:val="00437C08"/>
    <w:rsid w:val="00437EB3"/>
    <w:rsid w:val="00440C7B"/>
    <w:rsid w:val="004421FD"/>
    <w:rsid w:val="00445527"/>
    <w:rsid w:val="00446401"/>
    <w:rsid w:val="00446F2A"/>
    <w:rsid w:val="00450C04"/>
    <w:rsid w:val="00451CAE"/>
    <w:rsid w:val="004539A3"/>
    <w:rsid w:val="00454AD2"/>
    <w:rsid w:val="00456DC2"/>
    <w:rsid w:val="00460DFD"/>
    <w:rsid w:val="0046245B"/>
    <w:rsid w:val="004648DA"/>
    <w:rsid w:val="004659D9"/>
    <w:rsid w:val="00466752"/>
    <w:rsid w:val="0046787B"/>
    <w:rsid w:val="004701B1"/>
    <w:rsid w:val="00472991"/>
    <w:rsid w:val="00473497"/>
    <w:rsid w:val="004754C2"/>
    <w:rsid w:val="00482CFA"/>
    <w:rsid w:val="0048392D"/>
    <w:rsid w:val="00486C80"/>
    <w:rsid w:val="0049295E"/>
    <w:rsid w:val="0049343D"/>
    <w:rsid w:val="0049472F"/>
    <w:rsid w:val="00496AF5"/>
    <w:rsid w:val="00497872"/>
    <w:rsid w:val="004A1B63"/>
    <w:rsid w:val="004A2843"/>
    <w:rsid w:val="004A334B"/>
    <w:rsid w:val="004A3363"/>
    <w:rsid w:val="004A39E3"/>
    <w:rsid w:val="004A3D09"/>
    <w:rsid w:val="004A5FFD"/>
    <w:rsid w:val="004B14B9"/>
    <w:rsid w:val="004B3234"/>
    <w:rsid w:val="004B3C65"/>
    <w:rsid w:val="004B3D99"/>
    <w:rsid w:val="004B457D"/>
    <w:rsid w:val="004B67FE"/>
    <w:rsid w:val="004B6E10"/>
    <w:rsid w:val="004B7FD1"/>
    <w:rsid w:val="004C16C8"/>
    <w:rsid w:val="004C47DB"/>
    <w:rsid w:val="004C7C59"/>
    <w:rsid w:val="004D0A7A"/>
    <w:rsid w:val="004D1298"/>
    <w:rsid w:val="004D1ECD"/>
    <w:rsid w:val="004D205D"/>
    <w:rsid w:val="004D5166"/>
    <w:rsid w:val="004D5344"/>
    <w:rsid w:val="004D6AC1"/>
    <w:rsid w:val="004D7117"/>
    <w:rsid w:val="004E270E"/>
    <w:rsid w:val="004E3A7E"/>
    <w:rsid w:val="004E3B8A"/>
    <w:rsid w:val="004E55E6"/>
    <w:rsid w:val="004E5A55"/>
    <w:rsid w:val="004E66B9"/>
    <w:rsid w:val="004E6CE7"/>
    <w:rsid w:val="004E6F76"/>
    <w:rsid w:val="004E762C"/>
    <w:rsid w:val="004E775D"/>
    <w:rsid w:val="004F01ED"/>
    <w:rsid w:val="004F15BA"/>
    <w:rsid w:val="004F198E"/>
    <w:rsid w:val="004F35F8"/>
    <w:rsid w:val="004F3A22"/>
    <w:rsid w:val="004F3CB5"/>
    <w:rsid w:val="004F7693"/>
    <w:rsid w:val="004F7BEA"/>
    <w:rsid w:val="004F7FC2"/>
    <w:rsid w:val="00501548"/>
    <w:rsid w:val="00501E08"/>
    <w:rsid w:val="00503F1D"/>
    <w:rsid w:val="005054C2"/>
    <w:rsid w:val="00505F28"/>
    <w:rsid w:val="00506362"/>
    <w:rsid w:val="005063B5"/>
    <w:rsid w:val="00507D15"/>
    <w:rsid w:val="00512B83"/>
    <w:rsid w:val="00514B45"/>
    <w:rsid w:val="00515697"/>
    <w:rsid w:val="005210F4"/>
    <w:rsid w:val="005213A1"/>
    <w:rsid w:val="00522B4E"/>
    <w:rsid w:val="00523136"/>
    <w:rsid w:val="005234BE"/>
    <w:rsid w:val="00523639"/>
    <w:rsid w:val="00523E62"/>
    <w:rsid w:val="00525294"/>
    <w:rsid w:val="005278B1"/>
    <w:rsid w:val="005301A6"/>
    <w:rsid w:val="00530C06"/>
    <w:rsid w:val="00531CF1"/>
    <w:rsid w:val="00533BB3"/>
    <w:rsid w:val="00534100"/>
    <w:rsid w:val="005351FA"/>
    <w:rsid w:val="00540909"/>
    <w:rsid w:val="00544673"/>
    <w:rsid w:val="00544875"/>
    <w:rsid w:val="00545CC7"/>
    <w:rsid w:val="00546E1D"/>
    <w:rsid w:val="00546E72"/>
    <w:rsid w:val="00550391"/>
    <w:rsid w:val="00550724"/>
    <w:rsid w:val="005509F6"/>
    <w:rsid w:val="005516A5"/>
    <w:rsid w:val="00551FC8"/>
    <w:rsid w:val="00553042"/>
    <w:rsid w:val="005532EB"/>
    <w:rsid w:val="00553E76"/>
    <w:rsid w:val="0055572D"/>
    <w:rsid w:val="0055595A"/>
    <w:rsid w:val="00556B7D"/>
    <w:rsid w:val="0055748F"/>
    <w:rsid w:val="00560A18"/>
    <w:rsid w:val="00561B46"/>
    <w:rsid w:val="00562E47"/>
    <w:rsid w:val="00565BEB"/>
    <w:rsid w:val="005674D2"/>
    <w:rsid w:val="00570E2F"/>
    <w:rsid w:val="00570FEA"/>
    <w:rsid w:val="00571FD5"/>
    <w:rsid w:val="00572A81"/>
    <w:rsid w:val="00572D5F"/>
    <w:rsid w:val="005736AC"/>
    <w:rsid w:val="005743DB"/>
    <w:rsid w:val="00574C77"/>
    <w:rsid w:val="00574D74"/>
    <w:rsid w:val="00577E16"/>
    <w:rsid w:val="00580A27"/>
    <w:rsid w:val="00581BF7"/>
    <w:rsid w:val="00582616"/>
    <w:rsid w:val="00583515"/>
    <w:rsid w:val="00584669"/>
    <w:rsid w:val="00584FE8"/>
    <w:rsid w:val="00590474"/>
    <w:rsid w:val="00593956"/>
    <w:rsid w:val="00597B6D"/>
    <w:rsid w:val="00597B83"/>
    <w:rsid w:val="005A5225"/>
    <w:rsid w:val="005A5A34"/>
    <w:rsid w:val="005B0237"/>
    <w:rsid w:val="005B2FED"/>
    <w:rsid w:val="005B44F8"/>
    <w:rsid w:val="005B46E7"/>
    <w:rsid w:val="005B4B96"/>
    <w:rsid w:val="005B6AAD"/>
    <w:rsid w:val="005B6E26"/>
    <w:rsid w:val="005B7091"/>
    <w:rsid w:val="005B79E0"/>
    <w:rsid w:val="005C323E"/>
    <w:rsid w:val="005C3580"/>
    <w:rsid w:val="005C430B"/>
    <w:rsid w:val="005C5ADC"/>
    <w:rsid w:val="005D0108"/>
    <w:rsid w:val="005D04EE"/>
    <w:rsid w:val="005D0970"/>
    <w:rsid w:val="005D097F"/>
    <w:rsid w:val="005D13F7"/>
    <w:rsid w:val="005D3AAD"/>
    <w:rsid w:val="005D42CC"/>
    <w:rsid w:val="005D68C7"/>
    <w:rsid w:val="005D7139"/>
    <w:rsid w:val="005D7980"/>
    <w:rsid w:val="005D7DB3"/>
    <w:rsid w:val="005E0EDB"/>
    <w:rsid w:val="005E14D0"/>
    <w:rsid w:val="005E1BD4"/>
    <w:rsid w:val="005E1FFF"/>
    <w:rsid w:val="005E29AD"/>
    <w:rsid w:val="005E7068"/>
    <w:rsid w:val="005F24E3"/>
    <w:rsid w:val="005F3299"/>
    <w:rsid w:val="005F51D5"/>
    <w:rsid w:val="005F5562"/>
    <w:rsid w:val="005F5AC3"/>
    <w:rsid w:val="005F7831"/>
    <w:rsid w:val="005F7BE7"/>
    <w:rsid w:val="006037B6"/>
    <w:rsid w:val="00603F43"/>
    <w:rsid w:val="00605535"/>
    <w:rsid w:val="00605726"/>
    <w:rsid w:val="006071A5"/>
    <w:rsid w:val="006118B6"/>
    <w:rsid w:val="00614811"/>
    <w:rsid w:val="00615C58"/>
    <w:rsid w:val="00616674"/>
    <w:rsid w:val="00620909"/>
    <w:rsid w:val="0062091C"/>
    <w:rsid w:val="00620BCA"/>
    <w:rsid w:val="0062324C"/>
    <w:rsid w:val="00623372"/>
    <w:rsid w:val="006239C8"/>
    <w:rsid w:val="0062461D"/>
    <w:rsid w:val="00624E7F"/>
    <w:rsid w:val="006261B5"/>
    <w:rsid w:val="00631B46"/>
    <w:rsid w:val="006331D4"/>
    <w:rsid w:val="0063415A"/>
    <w:rsid w:val="00635A3C"/>
    <w:rsid w:val="00635D39"/>
    <w:rsid w:val="00635DDD"/>
    <w:rsid w:val="006363EA"/>
    <w:rsid w:val="006375A4"/>
    <w:rsid w:val="00642F03"/>
    <w:rsid w:val="0064445D"/>
    <w:rsid w:val="00645C23"/>
    <w:rsid w:val="006462DB"/>
    <w:rsid w:val="006467FF"/>
    <w:rsid w:val="00646FB0"/>
    <w:rsid w:val="00647760"/>
    <w:rsid w:val="00647D90"/>
    <w:rsid w:val="006502E1"/>
    <w:rsid w:val="00652852"/>
    <w:rsid w:val="00653DBC"/>
    <w:rsid w:val="00654B49"/>
    <w:rsid w:val="00656898"/>
    <w:rsid w:val="00662DC7"/>
    <w:rsid w:val="00662FA7"/>
    <w:rsid w:val="00663851"/>
    <w:rsid w:val="0066391B"/>
    <w:rsid w:val="006653A1"/>
    <w:rsid w:val="006653A5"/>
    <w:rsid w:val="006675CC"/>
    <w:rsid w:val="0067061C"/>
    <w:rsid w:val="00672E03"/>
    <w:rsid w:val="006734BF"/>
    <w:rsid w:val="00673F9B"/>
    <w:rsid w:val="00675584"/>
    <w:rsid w:val="006767B6"/>
    <w:rsid w:val="0067730C"/>
    <w:rsid w:val="00680B16"/>
    <w:rsid w:val="0068298E"/>
    <w:rsid w:val="006829E9"/>
    <w:rsid w:val="00683A31"/>
    <w:rsid w:val="006846D1"/>
    <w:rsid w:val="00684CA9"/>
    <w:rsid w:val="00686357"/>
    <w:rsid w:val="006915E6"/>
    <w:rsid w:val="00693100"/>
    <w:rsid w:val="006964DD"/>
    <w:rsid w:val="00697688"/>
    <w:rsid w:val="006A1FFC"/>
    <w:rsid w:val="006A26C2"/>
    <w:rsid w:val="006A5344"/>
    <w:rsid w:val="006A5AFA"/>
    <w:rsid w:val="006A63FE"/>
    <w:rsid w:val="006A7A5D"/>
    <w:rsid w:val="006A7C58"/>
    <w:rsid w:val="006B0520"/>
    <w:rsid w:val="006B1EEE"/>
    <w:rsid w:val="006B1FED"/>
    <w:rsid w:val="006B2411"/>
    <w:rsid w:val="006B4311"/>
    <w:rsid w:val="006B684A"/>
    <w:rsid w:val="006C0DA2"/>
    <w:rsid w:val="006C194F"/>
    <w:rsid w:val="006C5943"/>
    <w:rsid w:val="006C5959"/>
    <w:rsid w:val="006C5E5A"/>
    <w:rsid w:val="006C61D6"/>
    <w:rsid w:val="006C7359"/>
    <w:rsid w:val="006D0673"/>
    <w:rsid w:val="006D0B8B"/>
    <w:rsid w:val="006D4023"/>
    <w:rsid w:val="006D582A"/>
    <w:rsid w:val="006D5EEB"/>
    <w:rsid w:val="006D662E"/>
    <w:rsid w:val="006E11C8"/>
    <w:rsid w:val="006E140A"/>
    <w:rsid w:val="006E3AC8"/>
    <w:rsid w:val="006E4092"/>
    <w:rsid w:val="006E48E3"/>
    <w:rsid w:val="006E5B9F"/>
    <w:rsid w:val="006E7E6B"/>
    <w:rsid w:val="006F098B"/>
    <w:rsid w:val="006F0E24"/>
    <w:rsid w:val="006F1C5D"/>
    <w:rsid w:val="006F1EC2"/>
    <w:rsid w:val="006F456B"/>
    <w:rsid w:val="006F5E92"/>
    <w:rsid w:val="006F6C1F"/>
    <w:rsid w:val="00700F49"/>
    <w:rsid w:val="00702EFB"/>
    <w:rsid w:val="007049E6"/>
    <w:rsid w:val="00707619"/>
    <w:rsid w:val="00707A62"/>
    <w:rsid w:val="00713AF3"/>
    <w:rsid w:val="00716E76"/>
    <w:rsid w:val="00720474"/>
    <w:rsid w:val="00720641"/>
    <w:rsid w:val="00721527"/>
    <w:rsid w:val="007228E0"/>
    <w:rsid w:val="007234D1"/>
    <w:rsid w:val="0072525B"/>
    <w:rsid w:val="007316C2"/>
    <w:rsid w:val="00732705"/>
    <w:rsid w:val="0073309C"/>
    <w:rsid w:val="00734875"/>
    <w:rsid w:val="00743C1B"/>
    <w:rsid w:val="00744263"/>
    <w:rsid w:val="00744CDD"/>
    <w:rsid w:val="0074524F"/>
    <w:rsid w:val="007459DF"/>
    <w:rsid w:val="00745FDE"/>
    <w:rsid w:val="00746635"/>
    <w:rsid w:val="00753DF6"/>
    <w:rsid w:val="00754D9C"/>
    <w:rsid w:val="00755AA9"/>
    <w:rsid w:val="00761B51"/>
    <w:rsid w:val="007639BC"/>
    <w:rsid w:val="00766E7B"/>
    <w:rsid w:val="007713F6"/>
    <w:rsid w:val="007723A9"/>
    <w:rsid w:val="00772BC2"/>
    <w:rsid w:val="00775F38"/>
    <w:rsid w:val="00776A46"/>
    <w:rsid w:val="0078025D"/>
    <w:rsid w:val="007821A3"/>
    <w:rsid w:val="0078274D"/>
    <w:rsid w:val="0078354B"/>
    <w:rsid w:val="0078457A"/>
    <w:rsid w:val="007849A2"/>
    <w:rsid w:val="00785509"/>
    <w:rsid w:val="007904FE"/>
    <w:rsid w:val="0079074C"/>
    <w:rsid w:val="00791C92"/>
    <w:rsid w:val="00794D28"/>
    <w:rsid w:val="00795304"/>
    <w:rsid w:val="007955C2"/>
    <w:rsid w:val="007A13C8"/>
    <w:rsid w:val="007A308D"/>
    <w:rsid w:val="007A3F15"/>
    <w:rsid w:val="007A4D63"/>
    <w:rsid w:val="007A5143"/>
    <w:rsid w:val="007A75A2"/>
    <w:rsid w:val="007A7CDB"/>
    <w:rsid w:val="007B0ED6"/>
    <w:rsid w:val="007B359F"/>
    <w:rsid w:val="007B50BC"/>
    <w:rsid w:val="007B5480"/>
    <w:rsid w:val="007B78F0"/>
    <w:rsid w:val="007C29CF"/>
    <w:rsid w:val="007C492F"/>
    <w:rsid w:val="007C71EB"/>
    <w:rsid w:val="007D0133"/>
    <w:rsid w:val="007D0F14"/>
    <w:rsid w:val="007D110E"/>
    <w:rsid w:val="007D13CA"/>
    <w:rsid w:val="007D226B"/>
    <w:rsid w:val="007D2339"/>
    <w:rsid w:val="007D28E8"/>
    <w:rsid w:val="007D39D5"/>
    <w:rsid w:val="007D72BE"/>
    <w:rsid w:val="007D7864"/>
    <w:rsid w:val="007D7C4A"/>
    <w:rsid w:val="007E1E32"/>
    <w:rsid w:val="007E20EF"/>
    <w:rsid w:val="007E2829"/>
    <w:rsid w:val="007E467E"/>
    <w:rsid w:val="007F0479"/>
    <w:rsid w:val="007F0872"/>
    <w:rsid w:val="007F0B28"/>
    <w:rsid w:val="007F66A1"/>
    <w:rsid w:val="007F6E17"/>
    <w:rsid w:val="007F6E98"/>
    <w:rsid w:val="007F72EB"/>
    <w:rsid w:val="0080005A"/>
    <w:rsid w:val="00800DC5"/>
    <w:rsid w:val="0080270C"/>
    <w:rsid w:val="00802DBE"/>
    <w:rsid w:val="00805D3D"/>
    <w:rsid w:val="008064B3"/>
    <w:rsid w:val="008111AB"/>
    <w:rsid w:val="0081320E"/>
    <w:rsid w:val="00814397"/>
    <w:rsid w:val="008155DE"/>
    <w:rsid w:val="00816C67"/>
    <w:rsid w:val="00816E72"/>
    <w:rsid w:val="008178D8"/>
    <w:rsid w:val="00817B20"/>
    <w:rsid w:val="00821ABB"/>
    <w:rsid w:val="00823F4A"/>
    <w:rsid w:val="00826AA4"/>
    <w:rsid w:val="00831057"/>
    <w:rsid w:val="00832C58"/>
    <w:rsid w:val="008349A2"/>
    <w:rsid w:val="00835C8A"/>
    <w:rsid w:val="008377BD"/>
    <w:rsid w:val="00840CEE"/>
    <w:rsid w:val="00840DF4"/>
    <w:rsid w:val="00842206"/>
    <w:rsid w:val="00843B13"/>
    <w:rsid w:val="008443A3"/>
    <w:rsid w:val="008447F5"/>
    <w:rsid w:val="008456FC"/>
    <w:rsid w:val="00845E19"/>
    <w:rsid w:val="00850C15"/>
    <w:rsid w:val="0085103E"/>
    <w:rsid w:val="00853C45"/>
    <w:rsid w:val="00854932"/>
    <w:rsid w:val="00856727"/>
    <w:rsid w:val="00857111"/>
    <w:rsid w:val="008602AA"/>
    <w:rsid w:val="008613E6"/>
    <w:rsid w:val="00864DD4"/>
    <w:rsid w:val="00865171"/>
    <w:rsid w:val="0086780D"/>
    <w:rsid w:val="008706F6"/>
    <w:rsid w:val="008716F1"/>
    <w:rsid w:val="00873A3C"/>
    <w:rsid w:val="00873BD8"/>
    <w:rsid w:val="008765E1"/>
    <w:rsid w:val="00877537"/>
    <w:rsid w:val="008802D8"/>
    <w:rsid w:val="0088035B"/>
    <w:rsid w:val="00880FBD"/>
    <w:rsid w:val="008816F3"/>
    <w:rsid w:val="00882582"/>
    <w:rsid w:val="00883895"/>
    <w:rsid w:val="00884080"/>
    <w:rsid w:val="00884A8C"/>
    <w:rsid w:val="00885526"/>
    <w:rsid w:val="00885913"/>
    <w:rsid w:val="008916E7"/>
    <w:rsid w:val="00893B85"/>
    <w:rsid w:val="00894565"/>
    <w:rsid w:val="00894664"/>
    <w:rsid w:val="00895267"/>
    <w:rsid w:val="008A133E"/>
    <w:rsid w:val="008A2B75"/>
    <w:rsid w:val="008A2B9B"/>
    <w:rsid w:val="008A2F95"/>
    <w:rsid w:val="008A48EC"/>
    <w:rsid w:val="008A57FB"/>
    <w:rsid w:val="008A6AE8"/>
    <w:rsid w:val="008A6C2E"/>
    <w:rsid w:val="008B0222"/>
    <w:rsid w:val="008B3ACE"/>
    <w:rsid w:val="008B41E4"/>
    <w:rsid w:val="008B43F5"/>
    <w:rsid w:val="008B446F"/>
    <w:rsid w:val="008B4582"/>
    <w:rsid w:val="008B4850"/>
    <w:rsid w:val="008B4A52"/>
    <w:rsid w:val="008B5395"/>
    <w:rsid w:val="008B5CF3"/>
    <w:rsid w:val="008B6252"/>
    <w:rsid w:val="008B75F4"/>
    <w:rsid w:val="008C09D2"/>
    <w:rsid w:val="008C09EC"/>
    <w:rsid w:val="008C13F3"/>
    <w:rsid w:val="008C1C37"/>
    <w:rsid w:val="008C1F87"/>
    <w:rsid w:val="008C2522"/>
    <w:rsid w:val="008C2E0B"/>
    <w:rsid w:val="008C469B"/>
    <w:rsid w:val="008C4C06"/>
    <w:rsid w:val="008C7205"/>
    <w:rsid w:val="008D2410"/>
    <w:rsid w:val="008D2BD0"/>
    <w:rsid w:val="008D6949"/>
    <w:rsid w:val="008E03D9"/>
    <w:rsid w:val="008E16AA"/>
    <w:rsid w:val="008E3CC3"/>
    <w:rsid w:val="008E41CD"/>
    <w:rsid w:val="008F1236"/>
    <w:rsid w:val="008F1DA3"/>
    <w:rsid w:val="008F1E3D"/>
    <w:rsid w:val="008F22FA"/>
    <w:rsid w:val="008F2B7A"/>
    <w:rsid w:val="008F2C40"/>
    <w:rsid w:val="008F79A2"/>
    <w:rsid w:val="00900D96"/>
    <w:rsid w:val="0090229C"/>
    <w:rsid w:val="009033E9"/>
    <w:rsid w:val="009052A0"/>
    <w:rsid w:val="009052BB"/>
    <w:rsid w:val="00905EDD"/>
    <w:rsid w:val="00906E86"/>
    <w:rsid w:val="00907808"/>
    <w:rsid w:val="00915FF3"/>
    <w:rsid w:val="009160FA"/>
    <w:rsid w:val="009166D0"/>
    <w:rsid w:val="00920E5B"/>
    <w:rsid w:val="009218D2"/>
    <w:rsid w:val="009241EB"/>
    <w:rsid w:val="00924336"/>
    <w:rsid w:val="009249E8"/>
    <w:rsid w:val="00925BE5"/>
    <w:rsid w:val="00925F3A"/>
    <w:rsid w:val="009267BD"/>
    <w:rsid w:val="009325BF"/>
    <w:rsid w:val="009335D3"/>
    <w:rsid w:val="009366BB"/>
    <w:rsid w:val="00937961"/>
    <w:rsid w:val="00940493"/>
    <w:rsid w:val="00941E4D"/>
    <w:rsid w:val="00944EDF"/>
    <w:rsid w:val="0095191D"/>
    <w:rsid w:val="00954E35"/>
    <w:rsid w:val="0095658C"/>
    <w:rsid w:val="00956B9D"/>
    <w:rsid w:val="00956F18"/>
    <w:rsid w:val="0096031E"/>
    <w:rsid w:val="00960607"/>
    <w:rsid w:val="00960E81"/>
    <w:rsid w:val="00962F67"/>
    <w:rsid w:val="00964EA6"/>
    <w:rsid w:val="009657A3"/>
    <w:rsid w:val="009672ED"/>
    <w:rsid w:val="00967780"/>
    <w:rsid w:val="00967B03"/>
    <w:rsid w:val="00967C32"/>
    <w:rsid w:val="00975065"/>
    <w:rsid w:val="0097508B"/>
    <w:rsid w:val="00975A5F"/>
    <w:rsid w:val="00977439"/>
    <w:rsid w:val="00980340"/>
    <w:rsid w:val="00981952"/>
    <w:rsid w:val="00983D21"/>
    <w:rsid w:val="00985A79"/>
    <w:rsid w:val="00994C7D"/>
    <w:rsid w:val="00995668"/>
    <w:rsid w:val="0099591C"/>
    <w:rsid w:val="009961DA"/>
    <w:rsid w:val="009968D7"/>
    <w:rsid w:val="009A0A52"/>
    <w:rsid w:val="009A2F7A"/>
    <w:rsid w:val="009A32AA"/>
    <w:rsid w:val="009A38AC"/>
    <w:rsid w:val="009A59AF"/>
    <w:rsid w:val="009A631D"/>
    <w:rsid w:val="009B1EFB"/>
    <w:rsid w:val="009B2CB4"/>
    <w:rsid w:val="009B4B48"/>
    <w:rsid w:val="009B6E94"/>
    <w:rsid w:val="009B7642"/>
    <w:rsid w:val="009C375C"/>
    <w:rsid w:val="009C6DCC"/>
    <w:rsid w:val="009D1932"/>
    <w:rsid w:val="009D1C01"/>
    <w:rsid w:val="009D38BB"/>
    <w:rsid w:val="009D3D8B"/>
    <w:rsid w:val="009D4782"/>
    <w:rsid w:val="009D6FAD"/>
    <w:rsid w:val="009D7165"/>
    <w:rsid w:val="009E1AFE"/>
    <w:rsid w:val="009E251B"/>
    <w:rsid w:val="009E4309"/>
    <w:rsid w:val="009E432B"/>
    <w:rsid w:val="009F1A37"/>
    <w:rsid w:val="009F36D2"/>
    <w:rsid w:val="009F718B"/>
    <w:rsid w:val="00A002A2"/>
    <w:rsid w:val="00A01DC3"/>
    <w:rsid w:val="00A05878"/>
    <w:rsid w:val="00A0608B"/>
    <w:rsid w:val="00A10CB4"/>
    <w:rsid w:val="00A127E9"/>
    <w:rsid w:val="00A145FA"/>
    <w:rsid w:val="00A16046"/>
    <w:rsid w:val="00A16884"/>
    <w:rsid w:val="00A16AE8"/>
    <w:rsid w:val="00A17EE3"/>
    <w:rsid w:val="00A21861"/>
    <w:rsid w:val="00A218FA"/>
    <w:rsid w:val="00A24879"/>
    <w:rsid w:val="00A3021C"/>
    <w:rsid w:val="00A3175D"/>
    <w:rsid w:val="00A31A3A"/>
    <w:rsid w:val="00A32574"/>
    <w:rsid w:val="00A3468D"/>
    <w:rsid w:val="00A34A68"/>
    <w:rsid w:val="00A34B0F"/>
    <w:rsid w:val="00A3688A"/>
    <w:rsid w:val="00A40F5E"/>
    <w:rsid w:val="00A41E1E"/>
    <w:rsid w:val="00A42835"/>
    <w:rsid w:val="00A44C23"/>
    <w:rsid w:val="00A45890"/>
    <w:rsid w:val="00A4661D"/>
    <w:rsid w:val="00A4739C"/>
    <w:rsid w:val="00A51A26"/>
    <w:rsid w:val="00A51B9A"/>
    <w:rsid w:val="00A535E7"/>
    <w:rsid w:val="00A53CD9"/>
    <w:rsid w:val="00A54502"/>
    <w:rsid w:val="00A54D55"/>
    <w:rsid w:val="00A578E6"/>
    <w:rsid w:val="00A604A8"/>
    <w:rsid w:val="00A60C84"/>
    <w:rsid w:val="00A62495"/>
    <w:rsid w:val="00A6277D"/>
    <w:rsid w:val="00A65B1D"/>
    <w:rsid w:val="00A65B5F"/>
    <w:rsid w:val="00A663E5"/>
    <w:rsid w:val="00A66CC2"/>
    <w:rsid w:val="00A702CC"/>
    <w:rsid w:val="00A70CBD"/>
    <w:rsid w:val="00A718CF"/>
    <w:rsid w:val="00A71B54"/>
    <w:rsid w:val="00A72016"/>
    <w:rsid w:val="00A72407"/>
    <w:rsid w:val="00A733CC"/>
    <w:rsid w:val="00A744A0"/>
    <w:rsid w:val="00A7513C"/>
    <w:rsid w:val="00A77239"/>
    <w:rsid w:val="00A8002F"/>
    <w:rsid w:val="00A80564"/>
    <w:rsid w:val="00A806E1"/>
    <w:rsid w:val="00A80884"/>
    <w:rsid w:val="00A8096A"/>
    <w:rsid w:val="00A81BCC"/>
    <w:rsid w:val="00A82327"/>
    <w:rsid w:val="00A82639"/>
    <w:rsid w:val="00A84DD5"/>
    <w:rsid w:val="00A85430"/>
    <w:rsid w:val="00A87B6B"/>
    <w:rsid w:val="00A87BAE"/>
    <w:rsid w:val="00A87CBE"/>
    <w:rsid w:val="00A90715"/>
    <w:rsid w:val="00A90D4E"/>
    <w:rsid w:val="00A9439C"/>
    <w:rsid w:val="00A9708B"/>
    <w:rsid w:val="00AA19ED"/>
    <w:rsid w:val="00AA2E97"/>
    <w:rsid w:val="00AA3E2E"/>
    <w:rsid w:val="00AA4FA6"/>
    <w:rsid w:val="00AA5514"/>
    <w:rsid w:val="00AA5C13"/>
    <w:rsid w:val="00AA6E79"/>
    <w:rsid w:val="00AB0BBB"/>
    <w:rsid w:val="00AB244A"/>
    <w:rsid w:val="00AB67A3"/>
    <w:rsid w:val="00AB7970"/>
    <w:rsid w:val="00AC0571"/>
    <w:rsid w:val="00AC07ED"/>
    <w:rsid w:val="00AC0E73"/>
    <w:rsid w:val="00AC1C32"/>
    <w:rsid w:val="00AC342F"/>
    <w:rsid w:val="00AC3E69"/>
    <w:rsid w:val="00AC4163"/>
    <w:rsid w:val="00AC7061"/>
    <w:rsid w:val="00AC7D3B"/>
    <w:rsid w:val="00AD059D"/>
    <w:rsid w:val="00AD079C"/>
    <w:rsid w:val="00AD1319"/>
    <w:rsid w:val="00AD26B9"/>
    <w:rsid w:val="00AD3386"/>
    <w:rsid w:val="00AD4176"/>
    <w:rsid w:val="00AD5C29"/>
    <w:rsid w:val="00AD6795"/>
    <w:rsid w:val="00AD72CB"/>
    <w:rsid w:val="00AE4F6E"/>
    <w:rsid w:val="00AE62E6"/>
    <w:rsid w:val="00AE74F8"/>
    <w:rsid w:val="00AF1776"/>
    <w:rsid w:val="00AF2AA0"/>
    <w:rsid w:val="00AF58E1"/>
    <w:rsid w:val="00AF6383"/>
    <w:rsid w:val="00B01205"/>
    <w:rsid w:val="00B01933"/>
    <w:rsid w:val="00B01F35"/>
    <w:rsid w:val="00B0215A"/>
    <w:rsid w:val="00B021BF"/>
    <w:rsid w:val="00B032D7"/>
    <w:rsid w:val="00B03BDD"/>
    <w:rsid w:val="00B03C39"/>
    <w:rsid w:val="00B041B2"/>
    <w:rsid w:val="00B049ED"/>
    <w:rsid w:val="00B06301"/>
    <w:rsid w:val="00B06573"/>
    <w:rsid w:val="00B10DDF"/>
    <w:rsid w:val="00B11C56"/>
    <w:rsid w:val="00B11F47"/>
    <w:rsid w:val="00B12EFB"/>
    <w:rsid w:val="00B137BC"/>
    <w:rsid w:val="00B13A9E"/>
    <w:rsid w:val="00B14C14"/>
    <w:rsid w:val="00B14FA9"/>
    <w:rsid w:val="00B16822"/>
    <w:rsid w:val="00B20842"/>
    <w:rsid w:val="00B20CE4"/>
    <w:rsid w:val="00B21908"/>
    <w:rsid w:val="00B23515"/>
    <w:rsid w:val="00B236BE"/>
    <w:rsid w:val="00B23F7F"/>
    <w:rsid w:val="00B25847"/>
    <w:rsid w:val="00B27012"/>
    <w:rsid w:val="00B271F8"/>
    <w:rsid w:val="00B32B10"/>
    <w:rsid w:val="00B34B26"/>
    <w:rsid w:val="00B35C0D"/>
    <w:rsid w:val="00B3776C"/>
    <w:rsid w:val="00B45094"/>
    <w:rsid w:val="00B454C7"/>
    <w:rsid w:val="00B45B59"/>
    <w:rsid w:val="00B465C0"/>
    <w:rsid w:val="00B465D6"/>
    <w:rsid w:val="00B505D4"/>
    <w:rsid w:val="00B5418F"/>
    <w:rsid w:val="00B54AC8"/>
    <w:rsid w:val="00B55F8A"/>
    <w:rsid w:val="00B5698A"/>
    <w:rsid w:val="00B64443"/>
    <w:rsid w:val="00B648DD"/>
    <w:rsid w:val="00B6568D"/>
    <w:rsid w:val="00B66724"/>
    <w:rsid w:val="00B67297"/>
    <w:rsid w:val="00B712F7"/>
    <w:rsid w:val="00B715F0"/>
    <w:rsid w:val="00B7420E"/>
    <w:rsid w:val="00B747BC"/>
    <w:rsid w:val="00B7561E"/>
    <w:rsid w:val="00B75B28"/>
    <w:rsid w:val="00B76B29"/>
    <w:rsid w:val="00B805E3"/>
    <w:rsid w:val="00B80C67"/>
    <w:rsid w:val="00B80FCD"/>
    <w:rsid w:val="00B8363B"/>
    <w:rsid w:val="00B83F4A"/>
    <w:rsid w:val="00B85227"/>
    <w:rsid w:val="00B91650"/>
    <w:rsid w:val="00B95D7E"/>
    <w:rsid w:val="00B9642D"/>
    <w:rsid w:val="00B96A02"/>
    <w:rsid w:val="00B97996"/>
    <w:rsid w:val="00BA07F8"/>
    <w:rsid w:val="00BA0AE3"/>
    <w:rsid w:val="00BA2C8B"/>
    <w:rsid w:val="00BA4277"/>
    <w:rsid w:val="00BA4ACC"/>
    <w:rsid w:val="00BB0ED5"/>
    <w:rsid w:val="00BB153D"/>
    <w:rsid w:val="00BB1559"/>
    <w:rsid w:val="00BB2A65"/>
    <w:rsid w:val="00BB476C"/>
    <w:rsid w:val="00BB4B4D"/>
    <w:rsid w:val="00BC0AF2"/>
    <w:rsid w:val="00BC1073"/>
    <w:rsid w:val="00BC18C5"/>
    <w:rsid w:val="00BC2880"/>
    <w:rsid w:val="00BC4263"/>
    <w:rsid w:val="00BC4AFD"/>
    <w:rsid w:val="00BC617D"/>
    <w:rsid w:val="00BC725D"/>
    <w:rsid w:val="00BC7A06"/>
    <w:rsid w:val="00BD0053"/>
    <w:rsid w:val="00BD0589"/>
    <w:rsid w:val="00BD0A02"/>
    <w:rsid w:val="00BD162D"/>
    <w:rsid w:val="00BD2945"/>
    <w:rsid w:val="00BD4251"/>
    <w:rsid w:val="00BD4C12"/>
    <w:rsid w:val="00BE30EA"/>
    <w:rsid w:val="00BE47AC"/>
    <w:rsid w:val="00BE5266"/>
    <w:rsid w:val="00BE5D69"/>
    <w:rsid w:val="00BF344C"/>
    <w:rsid w:val="00BF3F89"/>
    <w:rsid w:val="00BF47E8"/>
    <w:rsid w:val="00BF5AD4"/>
    <w:rsid w:val="00BF66F6"/>
    <w:rsid w:val="00C00E86"/>
    <w:rsid w:val="00C0298F"/>
    <w:rsid w:val="00C02A61"/>
    <w:rsid w:val="00C07AFB"/>
    <w:rsid w:val="00C121B1"/>
    <w:rsid w:val="00C12356"/>
    <w:rsid w:val="00C1469B"/>
    <w:rsid w:val="00C14B91"/>
    <w:rsid w:val="00C172EE"/>
    <w:rsid w:val="00C23E1A"/>
    <w:rsid w:val="00C24002"/>
    <w:rsid w:val="00C24290"/>
    <w:rsid w:val="00C24674"/>
    <w:rsid w:val="00C24B1E"/>
    <w:rsid w:val="00C25600"/>
    <w:rsid w:val="00C26AE4"/>
    <w:rsid w:val="00C277F8"/>
    <w:rsid w:val="00C305CB"/>
    <w:rsid w:val="00C30B5E"/>
    <w:rsid w:val="00C312B3"/>
    <w:rsid w:val="00C355E3"/>
    <w:rsid w:val="00C373B1"/>
    <w:rsid w:val="00C3772C"/>
    <w:rsid w:val="00C40195"/>
    <w:rsid w:val="00C410E9"/>
    <w:rsid w:val="00C41A59"/>
    <w:rsid w:val="00C43250"/>
    <w:rsid w:val="00C43929"/>
    <w:rsid w:val="00C444CF"/>
    <w:rsid w:val="00C52F0D"/>
    <w:rsid w:val="00C53BD8"/>
    <w:rsid w:val="00C57507"/>
    <w:rsid w:val="00C57E12"/>
    <w:rsid w:val="00C611A0"/>
    <w:rsid w:val="00C61243"/>
    <w:rsid w:val="00C6187C"/>
    <w:rsid w:val="00C61CF6"/>
    <w:rsid w:val="00C625C2"/>
    <w:rsid w:val="00C67577"/>
    <w:rsid w:val="00C70247"/>
    <w:rsid w:val="00C7233D"/>
    <w:rsid w:val="00C73B2B"/>
    <w:rsid w:val="00C76688"/>
    <w:rsid w:val="00C76966"/>
    <w:rsid w:val="00C76C37"/>
    <w:rsid w:val="00C775AC"/>
    <w:rsid w:val="00C807E0"/>
    <w:rsid w:val="00C84242"/>
    <w:rsid w:val="00C9023D"/>
    <w:rsid w:val="00C9424F"/>
    <w:rsid w:val="00C9515A"/>
    <w:rsid w:val="00CA04C3"/>
    <w:rsid w:val="00CA0D0B"/>
    <w:rsid w:val="00CA0E39"/>
    <w:rsid w:val="00CA1CB9"/>
    <w:rsid w:val="00CA43B9"/>
    <w:rsid w:val="00CA5FA7"/>
    <w:rsid w:val="00CA7852"/>
    <w:rsid w:val="00CB1674"/>
    <w:rsid w:val="00CB19C7"/>
    <w:rsid w:val="00CB3FEF"/>
    <w:rsid w:val="00CB4BCC"/>
    <w:rsid w:val="00CB6B23"/>
    <w:rsid w:val="00CC046C"/>
    <w:rsid w:val="00CC1DB7"/>
    <w:rsid w:val="00CC3390"/>
    <w:rsid w:val="00CC3892"/>
    <w:rsid w:val="00CC588D"/>
    <w:rsid w:val="00CC615B"/>
    <w:rsid w:val="00CC6F81"/>
    <w:rsid w:val="00CC7622"/>
    <w:rsid w:val="00CC7D08"/>
    <w:rsid w:val="00CD00CA"/>
    <w:rsid w:val="00CD3410"/>
    <w:rsid w:val="00CD3E06"/>
    <w:rsid w:val="00CD4E33"/>
    <w:rsid w:val="00CD5EA6"/>
    <w:rsid w:val="00CD5F21"/>
    <w:rsid w:val="00CD6408"/>
    <w:rsid w:val="00CE01EA"/>
    <w:rsid w:val="00CE0FAC"/>
    <w:rsid w:val="00CE1AC4"/>
    <w:rsid w:val="00CE3E95"/>
    <w:rsid w:val="00CF0AFF"/>
    <w:rsid w:val="00CF18BB"/>
    <w:rsid w:val="00CF3473"/>
    <w:rsid w:val="00CF36B1"/>
    <w:rsid w:val="00CF4062"/>
    <w:rsid w:val="00D01694"/>
    <w:rsid w:val="00D04BC3"/>
    <w:rsid w:val="00D04DD3"/>
    <w:rsid w:val="00D04FD0"/>
    <w:rsid w:val="00D07AE9"/>
    <w:rsid w:val="00D07C59"/>
    <w:rsid w:val="00D124B7"/>
    <w:rsid w:val="00D1420F"/>
    <w:rsid w:val="00D16475"/>
    <w:rsid w:val="00D23060"/>
    <w:rsid w:val="00D24378"/>
    <w:rsid w:val="00D25607"/>
    <w:rsid w:val="00D259CF"/>
    <w:rsid w:val="00D30E60"/>
    <w:rsid w:val="00D34126"/>
    <w:rsid w:val="00D36467"/>
    <w:rsid w:val="00D36F21"/>
    <w:rsid w:val="00D3774A"/>
    <w:rsid w:val="00D37F80"/>
    <w:rsid w:val="00D4164C"/>
    <w:rsid w:val="00D42229"/>
    <w:rsid w:val="00D430E1"/>
    <w:rsid w:val="00D436E2"/>
    <w:rsid w:val="00D44129"/>
    <w:rsid w:val="00D46237"/>
    <w:rsid w:val="00D50362"/>
    <w:rsid w:val="00D5148C"/>
    <w:rsid w:val="00D552E8"/>
    <w:rsid w:val="00D55EA9"/>
    <w:rsid w:val="00D5632C"/>
    <w:rsid w:val="00D5772D"/>
    <w:rsid w:val="00D6372D"/>
    <w:rsid w:val="00D648E0"/>
    <w:rsid w:val="00D64C94"/>
    <w:rsid w:val="00D65F73"/>
    <w:rsid w:val="00D671F2"/>
    <w:rsid w:val="00D67766"/>
    <w:rsid w:val="00D70A34"/>
    <w:rsid w:val="00D70C87"/>
    <w:rsid w:val="00D72068"/>
    <w:rsid w:val="00D72315"/>
    <w:rsid w:val="00D745D6"/>
    <w:rsid w:val="00D75244"/>
    <w:rsid w:val="00D75B4C"/>
    <w:rsid w:val="00D77955"/>
    <w:rsid w:val="00D8172F"/>
    <w:rsid w:val="00D84FBC"/>
    <w:rsid w:val="00D85AF7"/>
    <w:rsid w:val="00D8775D"/>
    <w:rsid w:val="00D87F9D"/>
    <w:rsid w:val="00D90021"/>
    <w:rsid w:val="00D90426"/>
    <w:rsid w:val="00D90AC3"/>
    <w:rsid w:val="00D915F1"/>
    <w:rsid w:val="00D91C7D"/>
    <w:rsid w:val="00D92095"/>
    <w:rsid w:val="00D92D22"/>
    <w:rsid w:val="00D942A5"/>
    <w:rsid w:val="00D973C7"/>
    <w:rsid w:val="00DA2038"/>
    <w:rsid w:val="00DA2ECA"/>
    <w:rsid w:val="00DA31A5"/>
    <w:rsid w:val="00DA3A68"/>
    <w:rsid w:val="00DA401E"/>
    <w:rsid w:val="00DA4889"/>
    <w:rsid w:val="00DA4971"/>
    <w:rsid w:val="00DA6E46"/>
    <w:rsid w:val="00DB13CF"/>
    <w:rsid w:val="00DB318B"/>
    <w:rsid w:val="00DB4184"/>
    <w:rsid w:val="00DB6315"/>
    <w:rsid w:val="00DB69A3"/>
    <w:rsid w:val="00DB6BAC"/>
    <w:rsid w:val="00DC0698"/>
    <w:rsid w:val="00DC42CD"/>
    <w:rsid w:val="00DC5419"/>
    <w:rsid w:val="00DD037B"/>
    <w:rsid w:val="00DD182C"/>
    <w:rsid w:val="00DD202A"/>
    <w:rsid w:val="00DD22B4"/>
    <w:rsid w:val="00DD29FC"/>
    <w:rsid w:val="00DD32D7"/>
    <w:rsid w:val="00DD39C7"/>
    <w:rsid w:val="00DD3A41"/>
    <w:rsid w:val="00DD49BF"/>
    <w:rsid w:val="00DD4F0F"/>
    <w:rsid w:val="00DD74A0"/>
    <w:rsid w:val="00DE1B96"/>
    <w:rsid w:val="00DE1CF9"/>
    <w:rsid w:val="00DE2141"/>
    <w:rsid w:val="00DE24A5"/>
    <w:rsid w:val="00DE28F7"/>
    <w:rsid w:val="00DE5042"/>
    <w:rsid w:val="00DE52E2"/>
    <w:rsid w:val="00DE75AC"/>
    <w:rsid w:val="00DE7737"/>
    <w:rsid w:val="00DF1397"/>
    <w:rsid w:val="00DF1C7B"/>
    <w:rsid w:val="00DF34DE"/>
    <w:rsid w:val="00DF500F"/>
    <w:rsid w:val="00DF6065"/>
    <w:rsid w:val="00DF695E"/>
    <w:rsid w:val="00DF7D92"/>
    <w:rsid w:val="00E002BD"/>
    <w:rsid w:val="00E007A2"/>
    <w:rsid w:val="00E017BA"/>
    <w:rsid w:val="00E019F3"/>
    <w:rsid w:val="00E03DDB"/>
    <w:rsid w:val="00E0404E"/>
    <w:rsid w:val="00E06DEA"/>
    <w:rsid w:val="00E071D2"/>
    <w:rsid w:val="00E10AE4"/>
    <w:rsid w:val="00E1257C"/>
    <w:rsid w:val="00E14C43"/>
    <w:rsid w:val="00E14C9C"/>
    <w:rsid w:val="00E15B84"/>
    <w:rsid w:val="00E16647"/>
    <w:rsid w:val="00E20BAB"/>
    <w:rsid w:val="00E219E1"/>
    <w:rsid w:val="00E21F85"/>
    <w:rsid w:val="00E22E04"/>
    <w:rsid w:val="00E24D27"/>
    <w:rsid w:val="00E2639B"/>
    <w:rsid w:val="00E2794A"/>
    <w:rsid w:val="00E31885"/>
    <w:rsid w:val="00E33C8A"/>
    <w:rsid w:val="00E3470C"/>
    <w:rsid w:val="00E35D66"/>
    <w:rsid w:val="00E372D9"/>
    <w:rsid w:val="00E374C8"/>
    <w:rsid w:val="00E37DA7"/>
    <w:rsid w:val="00E40FA5"/>
    <w:rsid w:val="00E4137B"/>
    <w:rsid w:val="00E41A0F"/>
    <w:rsid w:val="00E4695C"/>
    <w:rsid w:val="00E53299"/>
    <w:rsid w:val="00E53B2C"/>
    <w:rsid w:val="00E548EF"/>
    <w:rsid w:val="00E54EC4"/>
    <w:rsid w:val="00E54F75"/>
    <w:rsid w:val="00E55934"/>
    <w:rsid w:val="00E559A3"/>
    <w:rsid w:val="00E5712A"/>
    <w:rsid w:val="00E62388"/>
    <w:rsid w:val="00E6343E"/>
    <w:rsid w:val="00E6394F"/>
    <w:rsid w:val="00E66DC0"/>
    <w:rsid w:val="00E67102"/>
    <w:rsid w:val="00E71CEA"/>
    <w:rsid w:val="00E71F03"/>
    <w:rsid w:val="00E73164"/>
    <w:rsid w:val="00E742A2"/>
    <w:rsid w:val="00E8114A"/>
    <w:rsid w:val="00E82110"/>
    <w:rsid w:val="00E8221C"/>
    <w:rsid w:val="00E82698"/>
    <w:rsid w:val="00E827DE"/>
    <w:rsid w:val="00E83834"/>
    <w:rsid w:val="00E83F0A"/>
    <w:rsid w:val="00E845E8"/>
    <w:rsid w:val="00E8565A"/>
    <w:rsid w:val="00E85C71"/>
    <w:rsid w:val="00E86065"/>
    <w:rsid w:val="00E90280"/>
    <w:rsid w:val="00E90365"/>
    <w:rsid w:val="00E95479"/>
    <w:rsid w:val="00E96B84"/>
    <w:rsid w:val="00EA0E55"/>
    <w:rsid w:val="00EA11C9"/>
    <w:rsid w:val="00EA1258"/>
    <w:rsid w:val="00EA2012"/>
    <w:rsid w:val="00EA2105"/>
    <w:rsid w:val="00EA24BE"/>
    <w:rsid w:val="00EA3865"/>
    <w:rsid w:val="00EA38D1"/>
    <w:rsid w:val="00EA602A"/>
    <w:rsid w:val="00EA618C"/>
    <w:rsid w:val="00EA61D7"/>
    <w:rsid w:val="00EA6575"/>
    <w:rsid w:val="00EB10D2"/>
    <w:rsid w:val="00EB4A9A"/>
    <w:rsid w:val="00EB54E1"/>
    <w:rsid w:val="00EB63A1"/>
    <w:rsid w:val="00EB69EF"/>
    <w:rsid w:val="00EC3191"/>
    <w:rsid w:val="00EC329C"/>
    <w:rsid w:val="00EC6E00"/>
    <w:rsid w:val="00EC7538"/>
    <w:rsid w:val="00ED0550"/>
    <w:rsid w:val="00ED3B45"/>
    <w:rsid w:val="00ED5711"/>
    <w:rsid w:val="00ED6F86"/>
    <w:rsid w:val="00EE0E39"/>
    <w:rsid w:val="00EE0EB3"/>
    <w:rsid w:val="00EE10C4"/>
    <w:rsid w:val="00EE14BB"/>
    <w:rsid w:val="00EE154C"/>
    <w:rsid w:val="00EE1562"/>
    <w:rsid w:val="00EE2066"/>
    <w:rsid w:val="00EE3A7F"/>
    <w:rsid w:val="00EE5B06"/>
    <w:rsid w:val="00EE6C5C"/>
    <w:rsid w:val="00EE6F5C"/>
    <w:rsid w:val="00EF268C"/>
    <w:rsid w:val="00EF3E90"/>
    <w:rsid w:val="00EF3EB9"/>
    <w:rsid w:val="00EF4069"/>
    <w:rsid w:val="00EF4C8E"/>
    <w:rsid w:val="00EF5EDA"/>
    <w:rsid w:val="00EF60A9"/>
    <w:rsid w:val="00EF6601"/>
    <w:rsid w:val="00F010AE"/>
    <w:rsid w:val="00F01D0C"/>
    <w:rsid w:val="00F05F96"/>
    <w:rsid w:val="00F06838"/>
    <w:rsid w:val="00F12526"/>
    <w:rsid w:val="00F14435"/>
    <w:rsid w:val="00F144DE"/>
    <w:rsid w:val="00F14AE3"/>
    <w:rsid w:val="00F16A9F"/>
    <w:rsid w:val="00F16F36"/>
    <w:rsid w:val="00F2160A"/>
    <w:rsid w:val="00F219CF"/>
    <w:rsid w:val="00F25164"/>
    <w:rsid w:val="00F2669D"/>
    <w:rsid w:val="00F26BAE"/>
    <w:rsid w:val="00F30466"/>
    <w:rsid w:val="00F348C9"/>
    <w:rsid w:val="00F3531C"/>
    <w:rsid w:val="00F43AF5"/>
    <w:rsid w:val="00F50CDE"/>
    <w:rsid w:val="00F519FF"/>
    <w:rsid w:val="00F52FD9"/>
    <w:rsid w:val="00F53393"/>
    <w:rsid w:val="00F5366E"/>
    <w:rsid w:val="00F536B5"/>
    <w:rsid w:val="00F53B14"/>
    <w:rsid w:val="00F543D3"/>
    <w:rsid w:val="00F572E0"/>
    <w:rsid w:val="00F625AF"/>
    <w:rsid w:val="00F633FC"/>
    <w:rsid w:val="00F63BCB"/>
    <w:rsid w:val="00F64383"/>
    <w:rsid w:val="00F64480"/>
    <w:rsid w:val="00F666B7"/>
    <w:rsid w:val="00F674B3"/>
    <w:rsid w:val="00F70B7F"/>
    <w:rsid w:val="00F7384B"/>
    <w:rsid w:val="00F73A68"/>
    <w:rsid w:val="00F7412E"/>
    <w:rsid w:val="00F76FF0"/>
    <w:rsid w:val="00F8118B"/>
    <w:rsid w:val="00F81D55"/>
    <w:rsid w:val="00F829E4"/>
    <w:rsid w:val="00F83BDD"/>
    <w:rsid w:val="00F83F5D"/>
    <w:rsid w:val="00F84ACE"/>
    <w:rsid w:val="00F8543C"/>
    <w:rsid w:val="00F87297"/>
    <w:rsid w:val="00F87460"/>
    <w:rsid w:val="00F94C01"/>
    <w:rsid w:val="00FA0074"/>
    <w:rsid w:val="00FA18E2"/>
    <w:rsid w:val="00FA2E04"/>
    <w:rsid w:val="00FA33A0"/>
    <w:rsid w:val="00FA35A8"/>
    <w:rsid w:val="00FA4098"/>
    <w:rsid w:val="00FA4634"/>
    <w:rsid w:val="00FA5956"/>
    <w:rsid w:val="00FA6288"/>
    <w:rsid w:val="00FA7AB2"/>
    <w:rsid w:val="00FA7DA9"/>
    <w:rsid w:val="00FA7E17"/>
    <w:rsid w:val="00FB009F"/>
    <w:rsid w:val="00FB0B30"/>
    <w:rsid w:val="00FB1756"/>
    <w:rsid w:val="00FB1D34"/>
    <w:rsid w:val="00FB2C3C"/>
    <w:rsid w:val="00FB3F69"/>
    <w:rsid w:val="00FB401C"/>
    <w:rsid w:val="00FB4086"/>
    <w:rsid w:val="00FB6AC5"/>
    <w:rsid w:val="00FB775E"/>
    <w:rsid w:val="00FC0360"/>
    <w:rsid w:val="00FC4E57"/>
    <w:rsid w:val="00FC6894"/>
    <w:rsid w:val="00FC6C41"/>
    <w:rsid w:val="00FC6DD1"/>
    <w:rsid w:val="00FC710F"/>
    <w:rsid w:val="00FC71B8"/>
    <w:rsid w:val="00FC7221"/>
    <w:rsid w:val="00FD17F4"/>
    <w:rsid w:val="00FD1992"/>
    <w:rsid w:val="00FD308F"/>
    <w:rsid w:val="00FD3EFD"/>
    <w:rsid w:val="00FD436C"/>
    <w:rsid w:val="00FD4D92"/>
    <w:rsid w:val="00FD60BD"/>
    <w:rsid w:val="00FD661F"/>
    <w:rsid w:val="00FD6846"/>
    <w:rsid w:val="00FE0300"/>
    <w:rsid w:val="00FE1C5E"/>
    <w:rsid w:val="00FE2553"/>
    <w:rsid w:val="00FE371A"/>
    <w:rsid w:val="00FE5735"/>
    <w:rsid w:val="00FE62F6"/>
    <w:rsid w:val="00FE6917"/>
    <w:rsid w:val="00FE772B"/>
    <w:rsid w:val="00FF09A8"/>
    <w:rsid w:val="00FF26F2"/>
    <w:rsid w:val="00FF499E"/>
    <w:rsid w:val="00FF49C6"/>
    <w:rsid w:val="00F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DAAFA24-5376-47B0-9B1D-69F4D661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</w:style>
  <w:style w:type="paragraph" w:styleId="Pagrindinistekstas">
    <w:name w:val="Body Text"/>
    <w:basedOn w:val="prastasis"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rsid w:val="00E827D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827DE"/>
    <w:rPr>
      <w:rFonts w:ascii="Tahoma" w:hAnsi="Tahoma" w:cs="Tahoma"/>
      <w:sz w:val="16"/>
      <w:szCs w:val="16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leratk\Desktop\MERO%20POTVARKISdel%20komisijos%20Nemuno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2901C-2548-4384-8530-811A05C6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MERO POTVARKISdel komisijos Nemuno</Template>
  <TotalTime>1</TotalTime>
  <Pages>2</Pages>
  <Words>447</Words>
  <Characters>3412</Characters>
  <Application>Microsoft Office Word</Application>
  <DocSecurity>0</DocSecurity>
  <Lines>28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MERAS   2015.11.   POTVARKIS   Nr. ...................</vt:lpstr>
      <vt:lpstr>KAUNO MIESTO SAVIVALDYBĖS MERAS   ......   DOKUMENTO RŪŠIES PAVADINIMAS   Nr. ...................</vt:lpstr>
    </vt:vector>
  </TitlesOfParts>
  <Manager>Savivaldybės meras Visvaldas Matijošaitis</Manager>
  <Company>KAUNO MIESTO SAVIVALDYBĖ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MERAS   2015.11.   POTVARKIS   Nr. ...................</dc:title>
  <dc:subject>DĖL KONKURSO KAUNO LOPŠELIO-DARŽELIO ,,DAIGELIS" VADOVO PAREIGOMS EITI KOMISIJOS SUDARYMO</dc:subject>
  <dc:creator>Personalo valdymo skyrius</dc:creator>
  <cp:keywords/>
  <cp:lastModifiedBy>Audronė Petkienė</cp:lastModifiedBy>
  <cp:revision>3</cp:revision>
  <cp:lastPrinted>2022-06-15T13:18:00Z</cp:lastPrinted>
  <dcterms:created xsi:type="dcterms:W3CDTF">2022-06-15T13:21:00Z</dcterms:created>
  <dcterms:modified xsi:type="dcterms:W3CDTF">2022-06-15T13:23:00Z</dcterms:modified>
</cp:coreProperties>
</file>